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B5E" w:rsidRPr="00AE347B" w:rsidRDefault="001B5B5E" w:rsidP="00C76BB1">
      <w:pPr>
        <w:pStyle w:val="a9"/>
        <w:spacing w:line="540" w:lineRule="exact"/>
        <w:jc w:val="center"/>
        <w:rPr>
          <w:rFonts w:ascii="宋体" w:hAnsi="宋体"/>
          <w:b/>
          <w:sz w:val="32"/>
          <w:szCs w:val="32"/>
        </w:rPr>
      </w:pPr>
      <w:r>
        <w:rPr>
          <w:rFonts w:ascii="宋体" w:hAnsi="宋体" w:hint="eastAsia"/>
          <w:b/>
          <w:sz w:val="32"/>
          <w:szCs w:val="32"/>
        </w:rPr>
        <w:t xml:space="preserve"> </w:t>
      </w:r>
      <w:r w:rsidRPr="00AE347B">
        <w:rPr>
          <w:rFonts w:ascii="宋体" w:hAnsi="宋体" w:hint="eastAsia"/>
          <w:b/>
          <w:sz w:val="32"/>
          <w:szCs w:val="32"/>
        </w:rPr>
        <w:t>平安银行</w:t>
      </w:r>
      <w:r w:rsidRPr="00174D3D">
        <w:rPr>
          <w:rFonts w:ascii="宋体" w:hAnsi="宋体" w:hint="eastAsia"/>
          <w:b/>
          <w:noProof/>
          <w:sz w:val="32"/>
          <w:szCs w:val="32"/>
        </w:rPr>
        <w:t>“聚财宝”季添利（保本）</w:t>
      </w:r>
      <w:r w:rsidRPr="00174D3D">
        <w:rPr>
          <w:rFonts w:ascii="宋体" w:hAnsi="宋体" w:hint="eastAsia"/>
          <w:b/>
          <w:noProof/>
          <w:sz w:val="32"/>
          <w:szCs w:val="32"/>
        </w:rPr>
        <w:t>2013</w:t>
      </w:r>
      <w:r w:rsidRPr="00174D3D">
        <w:rPr>
          <w:rFonts w:ascii="宋体" w:hAnsi="宋体" w:hint="eastAsia"/>
          <w:b/>
          <w:noProof/>
          <w:sz w:val="32"/>
          <w:szCs w:val="32"/>
        </w:rPr>
        <w:t>年</w:t>
      </w:r>
      <w:r w:rsidRPr="00174D3D">
        <w:rPr>
          <w:rFonts w:ascii="宋体" w:hAnsi="宋体" w:hint="eastAsia"/>
          <w:b/>
          <w:noProof/>
          <w:sz w:val="32"/>
          <w:szCs w:val="32"/>
        </w:rPr>
        <w:t>291</w:t>
      </w:r>
      <w:r w:rsidRPr="00174D3D">
        <w:rPr>
          <w:rFonts w:ascii="宋体" w:hAnsi="宋体" w:hint="eastAsia"/>
          <w:b/>
          <w:noProof/>
          <w:sz w:val="32"/>
          <w:szCs w:val="32"/>
        </w:rPr>
        <w:t>期人民币理财产品</w:t>
      </w:r>
      <w:r w:rsidRPr="00AE347B">
        <w:rPr>
          <w:rFonts w:ascii="宋体" w:hAnsi="宋体" w:hint="eastAsia"/>
          <w:b/>
          <w:sz w:val="32"/>
          <w:szCs w:val="32"/>
        </w:rPr>
        <w:t>说明书</w:t>
      </w:r>
      <w:r w:rsidRPr="00AE347B">
        <w:rPr>
          <w:rFonts w:ascii="宋体" w:hAnsi="宋体" w:hint="eastAsia"/>
          <w:b/>
          <w:sz w:val="32"/>
          <w:szCs w:val="32"/>
        </w:rPr>
        <w:t>(</w:t>
      </w:r>
      <w:r w:rsidRPr="00AE347B">
        <w:rPr>
          <w:rFonts w:ascii="宋体" w:hAnsi="宋体" w:hint="eastAsia"/>
          <w:b/>
          <w:sz w:val="32"/>
          <w:szCs w:val="32"/>
        </w:rPr>
        <w:t>产品代码：</w:t>
      </w:r>
      <w:r w:rsidRPr="00174D3D">
        <w:rPr>
          <w:rFonts w:ascii="宋体" w:hAnsi="宋体"/>
          <w:b/>
          <w:noProof/>
          <w:sz w:val="32"/>
          <w:szCs w:val="32"/>
        </w:rPr>
        <w:t>ALZ130291</w:t>
      </w:r>
      <w:r w:rsidRPr="00AE347B">
        <w:rPr>
          <w:rFonts w:ascii="宋体" w:hAnsi="宋体" w:hint="eastAsia"/>
          <w:b/>
          <w:sz w:val="32"/>
          <w:szCs w:val="32"/>
        </w:rPr>
        <w:t>)</w:t>
      </w:r>
    </w:p>
    <w:p w:rsidR="001B5B5E" w:rsidRPr="00AE347B" w:rsidRDefault="001B5B5E" w:rsidP="00FA7339">
      <w:pPr>
        <w:jc w:val="center"/>
        <w:rPr>
          <w:rStyle w:val="corporatetitle1"/>
          <w:rFonts w:ascii="仿宋_GB2312"/>
          <w:snapToGrid w:val="0"/>
          <w:color w:val="000000"/>
          <w:sz w:val="28"/>
          <w:szCs w:val="28"/>
        </w:rPr>
      </w:pPr>
    </w:p>
    <w:p w:rsidR="001B5B5E" w:rsidRPr="00AE347B" w:rsidRDefault="00FB7594" w:rsidP="001D5548">
      <w:pPr>
        <w:rPr>
          <w:rStyle w:val="corporatetitle1"/>
          <w:rFonts w:ascii="仿宋_GB2312"/>
          <w:snapToGrid w:val="0"/>
          <w:color w:val="000000"/>
          <w:sz w:val="28"/>
          <w:szCs w:val="28"/>
        </w:rPr>
      </w:pPr>
      <w:r w:rsidRPr="00FB7594">
        <w:rPr>
          <w:noProof/>
        </w:rPr>
        <w:pict>
          <v:shapetype id="_x0000_t202" coordsize="21600,21600" o:spt="202" path="m,l,21600r21600,l21600,xe">
            <v:stroke joinstyle="miter"/>
            <v:path gradientshapeok="t" o:connecttype="rect"/>
          </v:shapetype>
          <v:shape id="_x0000_s1026" type="#_x0000_t202" style="position:absolute;left:0;text-align:left;margin-left:0;margin-top:.1pt;width:459pt;height:292.5pt;z-index:1" filled="f" strokeweight="1.5pt">
            <v:textbox style="mso-next-textbox:#_x0000_s1026">
              <w:txbxContent>
                <w:p w:rsidR="001B5B5E" w:rsidRPr="004F3FA8" w:rsidRDefault="001B5B5E" w:rsidP="00AD118E">
                  <w:pPr>
                    <w:numPr>
                      <w:ilvl w:val="0"/>
                      <w:numId w:val="2"/>
                    </w:numPr>
                    <w:tabs>
                      <w:tab w:val="left" w:pos="540"/>
                    </w:tabs>
                    <w:spacing w:line="360" w:lineRule="auto"/>
                    <w:ind w:left="540" w:hanging="540"/>
                    <w:rPr>
                      <w:rFonts w:ascii="仿宋_GB2312" w:hAnsi="华文仿宋"/>
                      <w:b/>
                      <w:sz w:val="24"/>
                      <w:szCs w:val="24"/>
                    </w:rPr>
                  </w:pPr>
                  <w:r w:rsidRPr="004F3FA8">
                    <w:rPr>
                      <w:rFonts w:ascii="仿宋_GB2312" w:hAnsi="华文仿宋" w:hint="eastAsia"/>
                      <w:b/>
                      <w:sz w:val="24"/>
                      <w:szCs w:val="24"/>
                    </w:rPr>
                    <w:t>银行销售的理财产品与存款存在明显区别，具有一定的风险。</w:t>
                  </w:r>
                </w:p>
                <w:p w:rsidR="001B5B5E" w:rsidRPr="004F3FA8" w:rsidRDefault="001B5B5E" w:rsidP="00AD118E">
                  <w:pPr>
                    <w:numPr>
                      <w:ilvl w:val="0"/>
                      <w:numId w:val="2"/>
                    </w:numPr>
                    <w:tabs>
                      <w:tab w:val="clear" w:pos="420"/>
                      <w:tab w:val="num" w:pos="540"/>
                    </w:tabs>
                    <w:spacing w:line="360" w:lineRule="auto"/>
                    <w:rPr>
                      <w:rFonts w:ascii="仿宋_GB2312" w:hAnsi="华文仿宋"/>
                      <w:b/>
                      <w:sz w:val="24"/>
                      <w:szCs w:val="24"/>
                    </w:rPr>
                  </w:pPr>
                  <w:r w:rsidRPr="00C71F45">
                    <w:rPr>
                      <w:rFonts w:ascii="仿宋_GB2312" w:hAnsi="华文仿宋" w:hint="eastAsia"/>
                      <w:b/>
                      <w:sz w:val="24"/>
                      <w:szCs w:val="24"/>
                    </w:rPr>
                    <w:t>本产品向有投资经验及无投资经验客户均可销售</w:t>
                  </w:r>
                  <w:r w:rsidRPr="004F3FA8">
                    <w:rPr>
                      <w:rFonts w:ascii="仿宋_GB2312" w:hAnsi="华文仿宋" w:hint="eastAsia"/>
                      <w:b/>
                      <w:sz w:val="24"/>
                      <w:szCs w:val="24"/>
                    </w:rPr>
                    <w:t>。</w:t>
                  </w:r>
                </w:p>
                <w:p w:rsidR="001B5B5E" w:rsidRPr="00855F31" w:rsidRDefault="001B5B5E" w:rsidP="00855F31">
                  <w:pPr>
                    <w:numPr>
                      <w:ilvl w:val="0"/>
                      <w:numId w:val="2"/>
                    </w:numPr>
                    <w:tabs>
                      <w:tab w:val="left" w:pos="540"/>
                    </w:tabs>
                    <w:spacing w:line="360" w:lineRule="auto"/>
                    <w:rPr>
                      <w:rFonts w:ascii="仿宋_GB2312" w:hAnsi="华文仿宋"/>
                      <w:b/>
                      <w:sz w:val="24"/>
                      <w:szCs w:val="24"/>
                    </w:rPr>
                  </w:pPr>
                  <w:r w:rsidRPr="00855F31">
                    <w:rPr>
                      <w:rFonts w:ascii="仿宋_GB2312" w:hAnsi="华文仿宋" w:hint="eastAsia"/>
                      <w:b/>
                      <w:sz w:val="24"/>
                      <w:szCs w:val="24"/>
                    </w:rPr>
                    <w:t>本理财产品为保本浮动收益型产品。</w:t>
                  </w:r>
                  <w:r>
                    <w:rPr>
                      <w:rFonts w:ascii="仿宋_GB2312" w:hAnsi="华文仿宋" w:hint="eastAsia"/>
                      <w:b/>
                      <w:sz w:val="24"/>
                      <w:szCs w:val="24"/>
                    </w:rPr>
                    <w:t>平安银行</w:t>
                  </w:r>
                  <w:r w:rsidRPr="00855F31">
                    <w:rPr>
                      <w:rFonts w:ascii="仿宋_GB2312" w:hAnsi="华文仿宋" w:hint="eastAsia"/>
                      <w:b/>
                      <w:sz w:val="24"/>
                      <w:szCs w:val="24"/>
                    </w:rPr>
                    <w:t>对本理财产品的收益不提供保证承诺．根据银监会《商业银行个人理财业务风险管理指引》要求，特别提示：“本理财计划有投资风险，您只能获得合同明确承诺的收益，您应充分认识投资风险，谨慎投资。”</w:t>
                  </w:r>
                </w:p>
                <w:p w:rsidR="001B5B5E" w:rsidRPr="004F3FA8" w:rsidRDefault="001B5B5E" w:rsidP="00AD118E">
                  <w:pPr>
                    <w:numPr>
                      <w:ilvl w:val="0"/>
                      <w:numId w:val="2"/>
                    </w:numPr>
                    <w:tabs>
                      <w:tab w:val="left" w:pos="540"/>
                    </w:tabs>
                    <w:spacing w:line="360" w:lineRule="auto"/>
                    <w:rPr>
                      <w:rFonts w:ascii="仿宋_GB2312" w:hAnsi="华文仿宋"/>
                      <w:b/>
                      <w:sz w:val="24"/>
                      <w:szCs w:val="24"/>
                    </w:rPr>
                  </w:pPr>
                  <w:r>
                    <w:rPr>
                      <w:rFonts w:ascii="仿宋_GB2312" w:hAnsi="华文仿宋" w:hint="eastAsia"/>
                      <w:b/>
                      <w:sz w:val="24"/>
                      <w:szCs w:val="24"/>
                    </w:rPr>
                    <w:t>平安银行</w:t>
                  </w:r>
                  <w:r w:rsidRPr="004F3FA8">
                    <w:rPr>
                      <w:rFonts w:ascii="仿宋_GB2312" w:hAnsi="华文仿宋" w:hint="eastAsia"/>
                      <w:b/>
                      <w:sz w:val="24"/>
                      <w:szCs w:val="24"/>
                    </w:rPr>
                    <w:t>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1B5B5E" w:rsidRPr="004F3FA8" w:rsidRDefault="001B5B5E" w:rsidP="00AD118E">
                  <w:pPr>
                    <w:numPr>
                      <w:ilvl w:val="0"/>
                      <w:numId w:val="2"/>
                    </w:numPr>
                    <w:tabs>
                      <w:tab w:val="left" w:pos="540"/>
                    </w:tabs>
                    <w:spacing w:line="360" w:lineRule="auto"/>
                    <w:rPr>
                      <w:rFonts w:ascii="仿宋_GB2312" w:hAnsi="华文仿宋"/>
                      <w:b/>
                      <w:sz w:val="24"/>
                      <w:szCs w:val="24"/>
                    </w:rPr>
                  </w:pPr>
                  <w:r w:rsidRPr="004F3FA8">
                    <w:rPr>
                      <w:rFonts w:ascii="仿宋_GB2312" w:hAnsi="华文仿宋" w:hint="eastAsia"/>
                      <w:b/>
                      <w:sz w:val="24"/>
                      <w:szCs w:val="24"/>
                    </w:rPr>
                    <w:t>在购买理财产品后，投资者应随时关注该理财产品的信息披露情况，及时获取相关信息。</w:t>
                  </w:r>
                </w:p>
              </w:txbxContent>
            </v:textbox>
          </v:shape>
        </w:pict>
      </w:r>
    </w:p>
    <w:p w:rsidR="001B5B5E" w:rsidRPr="00AE347B" w:rsidRDefault="001B5B5E" w:rsidP="001D5548">
      <w:pPr>
        <w:rPr>
          <w:rStyle w:val="corporatetitle1"/>
          <w:rFonts w:ascii="仿宋_GB2312"/>
          <w:snapToGrid w:val="0"/>
          <w:color w:val="000000"/>
          <w:sz w:val="28"/>
          <w:szCs w:val="28"/>
        </w:rPr>
      </w:pPr>
    </w:p>
    <w:p w:rsidR="001B5B5E" w:rsidRPr="00AE347B" w:rsidRDefault="001B5B5E" w:rsidP="001D5548">
      <w:pPr>
        <w:rPr>
          <w:rStyle w:val="corporatetitle1"/>
          <w:rFonts w:ascii="仿宋_GB2312"/>
          <w:snapToGrid w:val="0"/>
          <w:color w:val="000000"/>
          <w:sz w:val="28"/>
          <w:szCs w:val="28"/>
        </w:rPr>
      </w:pPr>
    </w:p>
    <w:p w:rsidR="001B5B5E" w:rsidRPr="00AE347B" w:rsidRDefault="001B5B5E" w:rsidP="001D5548">
      <w:pPr>
        <w:rPr>
          <w:rStyle w:val="corporatetitle1"/>
          <w:rFonts w:ascii="仿宋_GB2312"/>
          <w:snapToGrid w:val="0"/>
          <w:color w:val="000000"/>
          <w:sz w:val="28"/>
          <w:szCs w:val="28"/>
        </w:rPr>
      </w:pPr>
    </w:p>
    <w:p w:rsidR="001B5B5E" w:rsidRPr="00AE347B" w:rsidRDefault="001B5B5E" w:rsidP="001D5548">
      <w:pPr>
        <w:rPr>
          <w:rStyle w:val="corporatetitle1"/>
          <w:rFonts w:ascii="仿宋_GB2312"/>
          <w:snapToGrid w:val="0"/>
          <w:color w:val="000000"/>
          <w:sz w:val="28"/>
          <w:szCs w:val="28"/>
        </w:rPr>
      </w:pPr>
    </w:p>
    <w:p w:rsidR="001B5B5E" w:rsidRPr="00AE347B" w:rsidRDefault="001B5B5E" w:rsidP="001D5548">
      <w:pPr>
        <w:rPr>
          <w:rStyle w:val="corporatetitle1"/>
          <w:rFonts w:ascii="仿宋_GB2312"/>
          <w:snapToGrid w:val="0"/>
          <w:color w:val="000000"/>
          <w:sz w:val="28"/>
          <w:szCs w:val="28"/>
        </w:rPr>
      </w:pPr>
    </w:p>
    <w:p w:rsidR="001B5B5E" w:rsidRPr="00AE347B" w:rsidRDefault="001B5B5E" w:rsidP="001D5548">
      <w:pPr>
        <w:rPr>
          <w:rStyle w:val="corporatetitle1"/>
          <w:rFonts w:ascii="仿宋_GB2312"/>
          <w:snapToGrid w:val="0"/>
          <w:color w:val="000000"/>
          <w:sz w:val="28"/>
          <w:szCs w:val="28"/>
        </w:rPr>
      </w:pPr>
    </w:p>
    <w:p w:rsidR="001B5B5E" w:rsidRPr="00AE347B" w:rsidRDefault="001B5B5E" w:rsidP="001D5548">
      <w:pPr>
        <w:rPr>
          <w:rStyle w:val="corporatetitle1"/>
          <w:rFonts w:ascii="仿宋_GB2312"/>
          <w:snapToGrid w:val="0"/>
          <w:color w:val="000000"/>
          <w:sz w:val="28"/>
          <w:szCs w:val="28"/>
        </w:rPr>
      </w:pPr>
    </w:p>
    <w:p w:rsidR="001B5B5E" w:rsidRPr="00AE347B" w:rsidRDefault="001B5B5E" w:rsidP="001D5548">
      <w:pPr>
        <w:rPr>
          <w:rStyle w:val="corporatetitle1"/>
          <w:rFonts w:ascii="仿宋_GB2312"/>
          <w:snapToGrid w:val="0"/>
          <w:color w:val="000000"/>
          <w:sz w:val="28"/>
          <w:szCs w:val="28"/>
        </w:rPr>
      </w:pPr>
    </w:p>
    <w:p w:rsidR="001B5B5E" w:rsidRPr="00AE347B" w:rsidRDefault="001B5B5E" w:rsidP="001D5548">
      <w:pPr>
        <w:rPr>
          <w:rStyle w:val="corporatetitle1"/>
          <w:rFonts w:ascii="仿宋_GB2312"/>
          <w:snapToGrid w:val="0"/>
          <w:color w:val="000000"/>
          <w:sz w:val="28"/>
          <w:szCs w:val="28"/>
        </w:rPr>
      </w:pPr>
    </w:p>
    <w:p w:rsidR="001B5B5E" w:rsidRPr="00AE347B" w:rsidRDefault="001B5B5E" w:rsidP="000751B5">
      <w:pPr>
        <w:rPr>
          <w:rFonts w:ascii="宋体" w:eastAsia="宋体" w:hAnsi="宋体"/>
          <w:b/>
          <w:sz w:val="28"/>
          <w:szCs w:val="28"/>
        </w:rPr>
      </w:pPr>
      <w:r w:rsidRPr="00AE347B">
        <w:rPr>
          <w:rFonts w:ascii="宋体" w:eastAsia="宋体" w:hAnsi="宋体" w:hint="eastAsia"/>
          <w:b/>
          <w:sz w:val="28"/>
          <w:szCs w:val="28"/>
        </w:rPr>
        <w:t>一、产品概述</w:t>
      </w:r>
    </w:p>
    <w:tbl>
      <w:tblPr>
        <w:tblW w:w="919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1995"/>
        <w:gridCol w:w="7200"/>
      </w:tblGrid>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95263A">
            <w:pPr>
              <w:jc w:val="center"/>
              <w:rPr>
                <w:rFonts w:ascii="宋体" w:eastAsia="宋体" w:hAnsi="宋体" w:cs="宋体"/>
                <w:sz w:val="21"/>
                <w:szCs w:val="21"/>
              </w:rPr>
            </w:pPr>
            <w:r w:rsidRPr="00AE347B">
              <w:rPr>
                <w:rFonts w:ascii="宋体" w:eastAsia="宋体" w:hAnsi="宋体" w:hint="eastAsia"/>
                <w:sz w:val="21"/>
                <w:szCs w:val="21"/>
              </w:rPr>
              <w:t>产品名称</w:t>
            </w:r>
          </w:p>
        </w:tc>
        <w:tc>
          <w:tcPr>
            <w:tcW w:w="7200" w:type="dxa"/>
            <w:shd w:val="clear" w:color="auto" w:fill="auto"/>
            <w:tcMar>
              <w:top w:w="15" w:type="dxa"/>
              <w:left w:w="15" w:type="dxa"/>
              <w:bottom w:w="0" w:type="dxa"/>
              <w:right w:w="15" w:type="dxa"/>
            </w:tcMar>
            <w:vAlign w:val="center"/>
          </w:tcPr>
          <w:p w:rsidR="001B5B5E" w:rsidRPr="00AE347B" w:rsidRDefault="001B5B5E" w:rsidP="003D57D7">
            <w:pPr>
              <w:rPr>
                <w:rFonts w:ascii="宋体" w:eastAsia="宋体" w:hAnsi="宋体"/>
                <w:b/>
                <w:bCs/>
                <w:sz w:val="21"/>
                <w:szCs w:val="21"/>
              </w:rPr>
            </w:pPr>
            <w:r w:rsidRPr="00174D3D">
              <w:rPr>
                <w:rFonts w:ascii="宋体" w:eastAsia="宋体" w:hAnsi="宋体" w:hint="eastAsia"/>
                <w:b/>
                <w:bCs/>
                <w:noProof/>
                <w:sz w:val="21"/>
                <w:szCs w:val="21"/>
              </w:rPr>
              <w:t>“聚财宝”季添利（保本）2013年291期人民币理财产品</w:t>
            </w:r>
            <w:r w:rsidRPr="00AE347B">
              <w:rPr>
                <w:rFonts w:ascii="宋体" w:eastAsia="宋体" w:hAnsi="宋体" w:hint="eastAsia"/>
                <w:b/>
                <w:bCs/>
                <w:sz w:val="21"/>
                <w:szCs w:val="21"/>
              </w:rPr>
              <w:t xml:space="preserve"> </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95263A">
            <w:pPr>
              <w:jc w:val="center"/>
              <w:rPr>
                <w:rFonts w:ascii="宋体" w:eastAsia="宋体" w:hAnsi="宋体"/>
                <w:sz w:val="21"/>
                <w:szCs w:val="21"/>
              </w:rPr>
            </w:pPr>
            <w:r w:rsidRPr="00AE347B">
              <w:rPr>
                <w:rFonts w:ascii="宋体" w:eastAsia="宋体" w:hAnsi="宋体" w:hint="eastAsia"/>
                <w:sz w:val="21"/>
                <w:szCs w:val="21"/>
              </w:rPr>
              <w:t>产品风险评级</w:t>
            </w:r>
          </w:p>
        </w:tc>
        <w:tc>
          <w:tcPr>
            <w:tcW w:w="7200" w:type="dxa"/>
            <w:shd w:val="clear" w:color="auto" w:fill="auto"/>
            <w:tcMar>
              <w:top w:w="15" w:type="dxa"/>
              <w:left w:w="15" w:type="dxa"/>
              <w:bottom w:w="0" w:type="dxa"/>
              <w:right w:w="15" w:type="dxa"/>
            </w:tcMar>
            <w:vAlign w:val="center"/>
          </w:tcPr>
          <w:p w:rsidR="001B5B5E" w:rsidRPr="00AE347B" w:rsidRDefault="00914BE7" w:rsidP="00B849E4">
            <w:pPr>
              <w:rPr>
                <w:rFonts w:ascii="宋体" w:eastAsia="宋体" w:hAnsi="宋体"/>
                <w:bCs/>
                <w:sz w:val="21"/>
                <w:szCs w:val="21"/>
              </w:rPr>
            </w:pPr>
            <w:r w:rsidRPr="00914BE7">
              <w:rPr>
                <w:rFonts w:ascii="宋体" w:eastAsia="宋体" w:hAnsi="宋体" w:hint="eastAsia"/>
                <w:bCs/>
                <w:sz w:val="21"/>
                <w:szCs w:val="21"/>
              </w:rPr>
              <w:t>一级（低）风险</w:t>
            </w:r>
          </w:p>
        </w:tc>
      </w:tr>
      <w:tr w:rsidR="001B5B5E" w:rsidRPr="00AE347B" w:rsidTr="003D57D7">
        <w:trPr>
          <w:trHeight w:val="1027"/>
        </w:trPr>
        <w:tc>
          <w:tcPr>
            <w:tcW w:w="1995" w:type="dxa"/>
            <w:shd w:val="clear" w:color="auto" w:fill="auto"/>
            <w:noWrap/>
            <w:tcMar>
              <w:top w:w="15" w:type="dxa"/>
              <w:left w:w="15" w:type="dxa"/>
              <w:bottom w:w="0" w:type="dxa"/>
              <w:right w:w="15" w:type="dxa"/>
            </w:tcMar>
            <w:vAlign w:val="center"/>
          </w:tcPr>
          <w:p w:rsidR="001B5B5E" w:rsidRPr="00AE347B" w:rsidRDefault="001B5B5E" w:rsidP="0095263A">
            <w:pPr>
              <w:jc w:val="center"/>
              <w:rPr>
                <w:rFonts w:ascii="宋体" w:eastAsia="宋体" w:hAnsi="宋体" w:cs="宋体"/>
                <w:sz w:val="21"/>
                <w:szCs w:val="21"/>
              </w:rPr>
            </w:pPr>
            <w:r w:rsidRPr="00AE347B">
              <w:rPr>
                <w:rFonts w:ascii="宋体" w:eastAsia="宋体" w:hAnsi="宋体" w:hint="eastAsia"/>
                <w:sz w:val="21"/>
                <w:szCs w:val="21"/>
              </w:rPr>
              <w:t>适合客户</w:t>
            </w:r>
          </w:p>
        </w:tc>
        <w:tc>
          <w:tcPr>
            <w:tcW w:w="7200" w:type="dxa"/>
            <w:shd w:val="clear" w:color="auto" w:fill="auto"/>
            <w:tcMar>
              <w:top w:w="15" w:type="dxa"/>
              <w:left w:w="15" w:type="dxa"/>
              <w:bottom w:w="0" w:type="dxa"/>
              <w:right w:w="15" w:type="dxa"/>
            </w:tcMar>
            <w:vAlign w:val="center"/>
          </w:tcPr>
          <w:p w:rsidR="001B5B5E" w:rsidRPr="00AE347B" w:rsidRDefault="001B5B5E" w:rsidP="003D57D7">
            <w:pPr>
              <w:rPr>
                <w:rFonts w:ascii="宋体" w:eastAsia="宋体" w:hAnsi="宋体"/>
                <w:sz w:val="21"/>
                <w:szCs w:val="21"/>
              </w:rPr>
            </w:pPr>
            <w:r w:rsidRPr="00AE347B">
              <w:rPr>
                <w:rFonts w:ascii="宋体" w:eastAsia="宋体" w:hAnsi="宋体" w:hint="eastAsia"/>
                <w:sz w:val="21"/>
                <w:szCs w:val="21"/>
              </w:rPr>
              <w:t>本产品向有投资经验及无投资经验客户均可销售。平安银行建议：经我行风险承受度评估，评定为</w:t>
            </w:r>
            <w:r w:rsidRPr="00174D3D">
              <w:rPr>
                <w:rFonts w:ascii="宋体" w:eastAsia="宋体" w:hAnsi="宋体" w:hint="eastAsia"/>
                <w:noProof/>
                <w:sz w:val="21"/>
                <w:szCs w:val="21"/>
              </w:rPr>
              <w:t>“保守型”、“稳健型”、“平衡型”、“成长型”、“进取型”</w:t>
            </w:r>
            <w:r w:rsidRPr="00AE347B">
              <w:rPr>
                <w:rFonts w:ascii="宋体" w:eastAsia="宋体" w:hAnsi="宋体" w:hint="eastAsia"/>
                <w:sz w:val="21"/>
                <w:szCs w:val="21"/>
              </w:rPr>
              <w:t>的客户适合购买本产品。</w:t>
            </w:r>
          </w:p>
        </w:tc>
      </w:tr>
      <w:tr w:rsidR="001B5B5E" w:rsidRPr="00AE347B" w:rsidTr="003D57D7">
        <w:trPr>
          <w:trHeight w:val="541"/>
        </w:trPr>
        <w:tc>
          <w:tcPr>
            <w:tcW w:w="1995" w:type="dxa"/>
            <w:shd w:val="clear" w:color="auto" w:fill="auto"/>
            <w:noWrap/>
            <w:tcMar>
              <w:top w:w="15" w:type="dxa"/>
              <w:left w:w="15" w:type="dxa"/>
              <w:bottom w:w="0" w:type="dxa"/>
              <w:right w:w="15" w:type="dxa"/>
            </w:tcMar>
            <w:vAlign w:val="center"/>
          </w:tcPr>
          <w:p w:rsidR="001B5B5E" w:rsidRPr="00AE347B" w:rsidRDefault="001B5B5E" w:rsidP="0095263A">
            <w:pPr>
              <w:jc w:val="center"/>
              <w:rPr>
                <w:rFonts w:ascii="宋体" w:eastAsia="宋体" w:hAnsi="宋体" w:cs="宋体"/>
                <w:sz w:val="21"/>
                <w:szCs w:val="21"/>
              </w:rPr>
            </w:pPr>
            <w:r w:rsidRPr="00AE347B">
              <w:rPr>
                <w:rFonts w:ascii="宋体" w:eastAsia="宋体" w:hAnsi="宋体" w:hint="eastAsia"/>
                <w:sz w:val="21"/>
                <w:szCs w:val="21"/>
              </w:rPr>
              <w:t>产品期限</w:t>
            </w:r>
          </w:p>
        </w:tc>
        <w:tc>
          <w:tcPr>
            <w:tcW w:w="7200" w:type="dxa"/>
            <w:shd w:val="clear" w:color="auto" w:fill="auto"/>
            <w:tcMar>
              <w:top w:w="15" w:type="dxa"/>
              <w:left w:w="15" w:type="dxa"/>
              <w:bottom w:w="0" w:type="dxa"/>
              <w:right w:w="15" w:type="dxa"/>
            </w:tcMar>
            <w:vAlign w:val="center"/>
          </w:tcPr>
          <w:p w:rsidR="001B5B5E" w:rsidRPr="00AE347B" w:rsidRDefault="001B5B5E" w:rsidP="008026C9">
            <w:pPr>
              <w:jc w:val="left"/>
              <w:rPr>
                <w:rFonts w:ascii="宋体" w:eastAsia="宋体" w:hAnsi="宋体" w:cs="宋体"/>
                <w:sz w:val="21"/>
                <w:szCs w:val="21"/>
              </w:rPr>
            </w:pPr>
            <w:r w:rsidRPr="00174D3D">
              <w:rPr>
                <w:rFonts w:ascii="宋体" w:eastAsia="宋体" w:hAnsi="宋体" w:cs="Arial"/>
                <w:noProof/>
                <w:snapToGrid w:val="0"/>
                <w:sz w:val="21"/>
                <w:szCs w:val="21"/>
              </w:rPr>
              <w:t>92</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95263A">
            <w:pPr>
              <w:jc w:val="center"/>
              <w:rPr>
                <w:rFonts w:ascii="宋体" w:eastAsia="宋体" w:hAnsi="宋体" w:cs="宋体"/>
                <w:sz w:val="21"/>
                <w:szCs w:val="21"/>
              </w:rPr>
            </w:pPr>
            <w:r w:rsidRPr="00AE347B">
              <w:rPr>
                <w:rFonts w:ascii="宋体" w:eastAsia="宋体" w:hAnsi="宋体" w:hint="eastAsia"/>
                <w:sz w:val="21"/>
                <w:szCs w:val="21"/>
              </w:rPr>
              <w:t>投资及收益币种</w:t>
            </w:r>
          </w:p>
        </w:tc>
        <w:tc>
          <w:tcPr>
            <w:tcW w:w="7200" w:type="dxa"/>
            <w:shd w:val="clear" w:color="auto" w:fill="auto"/>
            <w:tcMar>
              <w:top w:w="15" w:type="dxa"/>
              <w:left w:w="15" w:type="dxa"/>
              <w:bottom w:w="0" w:type="dxa"/>
              <w:right w:w="15" w:type="dxa"/>
            </w:tcMar>
            <w:vAlign w:val="center"/>
          </w:tcPr>
          <w:p w:rsidR="001B5B5E" w:rsidRPr="00AE347B" w:rsidRDefault="001B5B5E" w:rsidP="00F90E0E">
            <w:pPr>
              <w:rPr>
                <w:rFonts w:ascii="宋体" w:eastAsia="宋体" w:hAnsi="宋体" w:cs="宋体"/>
                <w:sz w:val="21"/>
                <w:szCs w:val="21"/>
              </w:rPr>
            </w:pPr>
            <w:r w:rsidRPr="00AE347B">
              <w:rPr>
                <w:rFonts w:ascii="宋体" w:eastAsia="宋体" w:hAnsi="宋体" w:hint="eastAsia"/>
                <w:sz w:val="21"/>
                <w:szCs w:val="21"/>
              </w:rPr>
              <w:t>人民币</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95263A">
            <w:pPr>
              <w:jc w:val="center"/>
              <w:rPr>
                <w:rFonts w:ascii="宋体" w:eastAsia="宋体" w:hAnsi="宋体" w:cs="宋体"/>
                <w:sz w:val="21"/>
                <w:szCs w:val="21"/>
              </w:rPr>
            </w:pPr>
            <w:r w:rsidRPr="00AE347B">
              <w:rPr>
                <w:rFonts w:ascii="宋体" w:eastAsia="宋体" w:hAnsi="宋体" w:hint="eastAsia"/>
                <w:sz w:val="21"/>
                <w:szCs w:val="21"/>
              </w:rPr>
              <w:t>产品类型</w:t>
            </w:r>
          </w:p>
        </w:tc>
        <w:tc>
          <w:tcPr>
            <w:tcW w:w="7200" w:type="dxa"/>
            <w:shd w:val="clear" w:color="auto" w:fill="auto"/>
            <w:tcMar>
              <w:top w:w="15" w:type="dxa"/>
              <w:left w:w="15" w:type="dxa"/>
              <w:bottom w:w="0" w:type="dxa"/>
              <w:right w:w="15" w:type="dxa"/>
            </w:tcMar>
            <w:vAlign w:val="center"/>
          </w:tcPr>
          <w:p w:rsidR="001B5B5E" w:rsidRPr="00AE347B" w:rsidRDefault="001B5B5E" w:rsidP="00F90E0E">
            <w:pPr>
              <w:rPr>
                <w:rFonts w:ascii="宋体" w:eastAsia="宋体" w:hAnsi="宋体" w:cs="宋体"/>
                <w:sz w:val="21"/>
                <w:szCs w:val="21"/>
              </w:rPr>
            </w:pPr>
            <w:r w:rsidRPr="00AE347B">
              <w:rPr>
                <w:rFonts w:ascii="宋体" w:eastAsia="宋体" w:hAnsi="宋体"/>
                <w:sz w:val="21"/>
                <w:szCs w:val="21"/>
              </w:rPr>
              <w:t>保本</w:t>
            </w:r>
            <w:r w:rsidRPr="00AE347B">
              <w:rPr>
                <w:rFonts w:ascii="宋体" w:eastAsia="宋体" w:hAnsi="宋体" w:hint="eastAsia"/>
                <w:sz w:val="21"/>
                <w:szCs w:val="21"/>
              </w:rPr>
              <w:t>浮动</w:t>
            </w:r>
            <w:r w:rsidRPr="00AE347B">
              <w:rPr>
                <w:rFonts w:ascii="宋体" w:eastAsia="宋体" w:hAnsi="宋体"/>
                <w:sz w:val="21"/>
                <w:szCs w:val="21"/>
              </w:rPr>
              <w:t>收益型产品</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95263A">
            <w:pPr>
              <w:jc w:val="center"/>
              <w:rPr>
                <w:rFonts w:ascii="宋体" w:eastAsia="宋体" w:hAnsi="宋体" w:cs="宋体"/>
                <w:sz w:val="21"/>
                <w:szCs w:val="21"/>
              </w:rPr>
            </w:pPr>
            <w:r w:rsidRPr="00AE347B">
              <w:rPr>
                <w:rFonts w:ascii="宋体" w:eastAsia="宋体" w:hAnsi="宋体" w:hint="eastAsia"/>
                <w:sz w:val="21"/>
                <w:szCs w:val="21"/>
              </w:rPr>
              <w:t>计划发行量</w:t>
            </w:r>
          </w:p>
        </w:tc>
        <w:tc>
          <w:tcPr>
            <w:tcW w:w="7200" w:type="dxa"/>
            <w:shd w:val="clear" w:color="auto" w:fill="auto"/>
            <w:tcMar>
              <w:top w:w="15" w:type="dxa"/>
              <w:left w:w="15" w:type="dxa"/>
              <w:bottom w:w="0" w:type="dxa"/>
              <w:right w:w="15" w:type="dxa"/>
            </w:tcMar>
            <w:vAlign w:val="center"/>
          </w:tcPr>
          <w:p w:rsidR="001B5B5E" w:rsidRPr="00AE347B" w:rsidRDefault="001B5B5E" w:rsidP="00600213">
            <w:pPr>
              <w:rPr>
                <w:rFonts w:ascii="宋体" w:eastAsia="宋体" w:hAnsi="宋体" w:cs="宋体"/>
                <w:sz w:val="21"/>
                <w:szCs w:val="21"/>
              </w:rPr>
            </w:pPr>
            <w:r w:rsidRPr="00174D3D">
              <w:rPr>
                <w:rFonts w:ascii="宋体" w:eastAsia="宋体" w:hAnsi="宋体"/>
                <w:noProof/>
                <w:sz w:val="21"/>
                <w:szCs w:val="21"/>
              </w:rPr>
              <w:t>15</w:t>
            </w:r>
            <w:r w:rsidRPr="00AE347B">
              <w:rPr>
                <w:rFonts w:ascii="宋体" w:eastAsia="宋体" w:hAnsi="宋体" w:hint="eastAsia"/>
                <w:noProof/>
                <w:sz w:val="21"/>
                <w:szCs w:val="21"/>
              </w:rPr>
              <w:t>亿</w:t>
            </w:r>
            <w:r w:rsidRPr="00AE347B">
              <w:rPr>
                <w:rFonts w:ascii="宋体" w:eastAsia="宋体" w:hAnsi="宋体" w:hint="eastAsia"/>
                <w:sz w:val="21"/>
                <w:szCs w:val="21"/>
              </w:rPr>
              <w:t>元，平安银行有权按照实际情况进行调整。</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95263A">
            <w:pPr>
              <w:jc w:val="center"/>
              <w:rPr>
                <w:rFonts w:ascii="宋体" w:eastAsia="宋体" w:hAnsi="宋体"/>
                <w:sz w:val="21"/>
                <w:szCs w:val="21"/>
              </w:rPr>
            </w:pPr>
            <w:r w:rsidRPr="00AE347B">
              <w:rPr>
                <w:rFonts w:ascii="宋体" w:eastAsia="宋体" w:hAnsi="宋体"/>
                <w:sz w:val="21"/>
                <w:szCs w:val="21"/>
              </w:rPr>
              <w:t>单位金额</w:t>
            </w:r>
          </w:p>
        </w:tc>
        <w:tc>
          <w:tcPr>
            <w:tcW w:w="7200" w:type="dxa"/>
            <w:shd w:val="clear" w:color="auto" w:fill="auto"/>
            <w:tcMar>
              <w:top w:w="15" w:type="dxa"/>
              <w:left w:w="15" w:type="dxa"/>
              <w:bottom w:w="0" w:type="dxa"/>
              <w:right w:w="15" w:type="dxa"/>
            </w:tcMar>
            <w:vAlign w:val="center"/>
          </w:tcPr>
          <w:p w:rsidR="001B5B5E" w:rsidRPr="00AE347B" w:rsidRDefault="001B5B5E" w:rsidP="00F90E0E">
            <w:pPr>
              <w:rPr>
                <w:rFonts w:ascii="宋体" w:eastAsia="宋体" w:hAnsi="宋体"/>
                <w:sz w:val="21"/>
                <w:szCs w:val="21"/>
              </w:rPr>
            </w:pPr>
            <w:r w:rsidRPr="00AE347B">
              <w:rPr>
                <w:rFonts w:ascii="宋体" w:eastAsia="宋体" w:hAnsi="宋体"/>
                <w:sz w:val="21"/>
                <w:szCs w:val="21"/>
              </w:rPr>
              <w:t>1元</w:t>
            </w:r>
            <w:r w:rsidRPr="00AE347B">
              <w:rPr>
                <w:rFonts w:ascii="宋体" w:eastAsia="宋体" w:hAnsi="宋体" w:hint="eastAsia"/>
                <w:sz w:val="21"/>
                <w:szCs w:val="21"/>
              </w:rPr>
              <w:t>人民币</w:t>
            </w:r>
            <w:r w:rsidRPr="00AE347B">
              <w:rPr>
                <w:rFonts w:ascii="宋体" w:eastAsia="宋体" w:hAnsi="宋体"/>
                <w:sz w:val="21"/>
                <w:szCs w:val="21"/>
              </w:rPr>
              <w:t>为1份</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95263A">
            <w:pPr>
              <w:jc w:val="center"/>
              <w:rPr>
                <w:rFonts w:ascii="宋体" w:eastAsia="宋体" w:hAnsi="宋体"/>
                <w:sz w:val="21"/>
                <w:szCs w:val="21"/>
              </w:rPr>
            </w:pPr>
            <w:r w:rsidRPr="00AE347B">
              <w:rPr>
                <w:rFonts w:ascii="宋体" w:eastAsia="宋体" w:hAnsi="宋体" w:hint="eastAsia"/>
                <w:sz w:val="21"/>
                <w:szCs w:val="21"/>
              </w:rPr>
              <w:t>认购起点金额</w:t>
            </w:r>
          </w:p>
        </w:tc>
        <w:tc>
          <w:tcPr>
            <w:tcW w:w="7200" w:type="dxa"/>
            <w:shd w:val="clear" w:color="auto" w:fill="auto"/>
            <w:tcMar>
              <w:top w:w="15" w:type="dxa"/>
              <w:left w:w="15" w:type="dxa"/>
              <w:bottom w:w="0" w:type="dxa"/>
              <w:right w:w="15" w:type="dxa"/>
            </w:tcMar>
            <w:vAlign w:val="center"/>
          </w:tcPr>
          <w:p w:rsidR="001B5B5E" w:rsidRPr="00AE347B" w:rsidRDefault="001B5B5E" w:rsidP="003D57D7">
            <w:pPr>
              <w:rPr>
                <w:rFonts w:ascii="宋体" w:eastAsia="宋体" w:hAnsi="宋体"/>
                <w:sz w:val="21"/>
                <w:szCs w:val="21"/>
              </w:rPr>
            </w:pPr>
            <w:r w:rsidRPr="00AE347B">
              <w:rPr>
                <w:rFonts w:ascii="宋体" w:eastAsia="宋体" w:hAnsi="宋体"/>
                <w:sz w:val="21"/>
                <w:szCs w:val="21"/>
              </w:rPr>
              <w:t>认购起点份额为</w:t>
            </w:r>
            <w:r w:rsidRPr="00174D3D">
              <w:rPr>
                <w:rFonts w:ascii="宋体" w:eastAsia="宋体" w:hAnsi="宋体"/>
                <w:noProof/>
                <w:sz w:val="21"/>
                <w:szCs w:val="21"/>
              </w:rPr>
              <w:t>5</w:t>
            </w:r>
            <w:r w:rsidRPr="00AE347B">
              <w:rPr>
                <w:rFonts w:ascii="宋体" w:eastAsia="宋体" w:hAnsi="宋体" w:hint="eastAsia"/>
                <w:sz w:val="21"/>
                <w:szCs w:val="21"/>
              </w:rPr>
              <w:t>万元</w:t>
            </w:r>
            <w:r w:rsidRPr="00AE347B">
              <w:rPr>
                <w:rFonts w:ascii="宋体" w:eastAsia="宋体" w:hAnsi="宋体"/>
                <w:sz w:val="21"/>
                <w:szCs w:val="21"/>
              </w:rPr>
              <w:t>，超出部分</w:t>
            </w:r>
            <w:r w:rsidRPr="00AE347B">
              <w:rPr>
                <w:rFonts w:ascii="宋体" w:eastAsia="宋体" w:hAnsi="宋体" w:hint="eastAsia"/>
                <w:sz w:val="21"/>
                <w:szCs w:val="21"/>
              </w:rPr>
              <w:t>以</w:t>
            </w:r>
            <w:r w:rsidRPr="00174D3D">
              <w:rPr>
                <w:rFonts w:ascii="宋体" w:eastAsia="宋体" w:hAnsi="宋体"/>
                <w:noProof/>
                <w:sz w:val="21"/>
                <w:szCs w:val="21"/>
              </w:rPr>
              <w:t>1000</w:t>
            </w:r>
            <w:r w:rsidRPr="00AE347B">
              <w:rPr>
                <w:rFonts w:ascii="宋体" w:eastAsia="宋体" w:hAnsi="宋体" w:hint="eastAsia"/>
                <w:sz w:val="21"/>
                <w:szCs w:val="21"/>
              </w:rPr>
              <w:t>元</w:t>
            </w:r>
            <w:r w:rsidRPr="00AE347B">
              <w:rPr>
                <w:rFonts w:ascii="宋体" w:eastAsia="宋体" w:hAnsi="宋体"/>
                <w:sz w:val="21"/>
                <w:szCs w:val="21"/>
              </w:rPr>
              <w:t>递增。</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95263A">
            <w:pPr>
              <w:jc w:val="center"/>
              <w:rPr>
                <w:rFonts w:ascii="宋体" w:eastAsia="宋体" w:hAnsi="宋体" w:cs="宋体"/>
                <w:sz w:val="21"/>
                <w:szCs w:val="21"/>
              </w:rPr>
            </w:pPr>
            <w:r w:rsidRPr="00AE347B">
              <w:rPr>
                <w:rFonts w:ascii="宋体" w:eastAsia="宋体" w:hAnsi="宋体" w:hint="eastAsia"/>
                <w:sz w:val="21"/>
                <w:szCs w:val="21"/>
              </w:rPr>
              <w:t>产品认购期</w:t>
            </w:r>
          </w:p>
        </w:tc>
        <w:tc>
          <w:tcPr>
            <w:tcW w:w="7200" w:type="dxa"/>
            <w:shd w:val="clear" w:color="auto" w:fill="auto"/>
            <w:tcMar>
              <w:top w:w="15" w:type="dxa"/>
              <w:left w:w="15" w:type="dxa"/>
              <w:bottom w:w="0" w:type="dxa"/>
              <w:right w:w="15" w:type="dxa"/>
            </w:tcMar>
            <w:vAlign w:val="center"/>
          </w:tcPr>
          <w:p w:rsidR="001B5B5E" w:rsidRPr="00AE347B" w:rsidRDefault="001B5B5E" w:rsidP="00C86D3D">
            <w:pPr>
              <w:rPr>
                <w:rFonts w:ascii="宋体" w:eastAsia="宋体" w:hAnsi="宋体"/>
                <w:sz w:val="21"/>
                <w:szCs w:val="21"/>
              </w:rPr>
            </w:pPr>
            <w:r w:rsidRPr="00174D3D">
              <w:rPr>
                <w:rFonts w:ascii="宋体" w:eastAsia="宋体" w:hAnsi="宋体" w:hint="eastAsia"/>
                <w:noProof/>
                <w:sz w:val="21"/>
                <w:szCs w:val="21"/>
              </w:rPr>
              <w:t>2013年08月08日</w:t>
            </w:r>
            <w:r w:rsidRPr="00AE347B">
              <w:rPr>
                <w:rFonts w:ascii="宋体" w:eastAsia="宋体" w:hAnsi="宋体" w:hint="eastAsia"/>
                <w:noProof/>
                <w:sz w:val="21"/>
                <w:szCs w:val="21"/>
              </w:rPr>
              <w:t>-</w:t>
            </w:r>
            <w:r w:rsidRPr="00174D3D">
              <w:rPr>
                <w:rFonts w:ascii="宋体" w:eastAsia="宋体" w:hAnsi="宋体" w:hint="eastAsia"/>
                <w:noProof/>
                <w:sz w:val="21"/>
                <w:szCs w:val="21"/>
              </w:rPr>
              <w:t>2013年08月14日</w:t>
            </w:r>
          </w:p>
          <w:p w:rsidR="001B5B5E" w:rsidRPr="00AE347B" w:rsidRDefault="001B5B5E" w:rsidP="004A1AA1">
            <w:pPr>
              <w:rPr>
                <w:rFonts w:ascii="宋体" w:eastAsia="宋体" w:hAnsi="宋体"/>
                <w:sz w:val="21"/>
                <w:szCs w:val="21"/>
              </w:rPr>
            </w:pPr>
            <w:r w:rsidRPr="00AE347B">
              <w:rPr>
                <w:rFonts w:ascii="宋体" w:eastAsia="宋体" w:hAnsi="宋体" w:hint="eastAsia"/>
                <w:spacing w:val="4"/>
                <w:sz w:val="21"/>
                <w:szCs w:val="21"/>
              </w:rPr>
              <w:t>平安银行保留延长或提前终止产品认购期的权力。如有变动，产品实际认购期以平安银行公告为准。</w:t>
            </w:r>
            <w:r w:rsidRPr="00AE347B">
              <w:rPr>
                <w:rFonts w:ascii="宋体" w:eastAsia="宋体" w:hAnsi="宋体"/>
                <w:spacing w:val="4"/>
                <w:sz w:val="21"/>
                <w:szCs w:val="21"/>
              </w:rPr>
              <w:t>认购期结束，停止本理财产品销售。</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95263A">
            <w:pPr>
              <w:jc w:val="center"/>
              <w:rPr>
                <w:rFonts w:ascii="宋体" w:eastAsia="宋体" w:hAnsi="宋体"/>
                <w:sz w:val="21"/>
                <w:szCs w:val="21"/>
              </w:rPr>
            </w:pPr>
            <w:r w:rsidRPr="00AE347B">
              <w:rPr>
                <w:rFonts w:ascii="宋体" w:eastAsia="宋体" w:hAnsi="宋体" w:hint="eastAsia"/>
                <w:sz w:val="21"/>
                <w:szCs w:val="21"/>
              </w:rPr>
              <w:t>认购划款日</w:t>
            </w:r>
          </w:p>
        </w:tc>
        <w:tc>
          <w:tcPr>
            <w:tcW w:w="7200" w:type="dxa"/>
            <w:shd w:val="clear" w:color="auto" w:fill="auto"/>
            <w:tcMar>
              <w:top w:w="15" w:type="dxa"/>
              <w:left w:w="15" w:type="dxa"/>
              <w:bottom w:w="0" w:type="dxa"/>
              <w:right w:w="15" w:type="dxa"/>
            </w:tcMar>
            <w:vAlign w:val="center"/>
          </w:tcPr>
          <w:p w:rsidR="001B5B5E" w:rsidRPr="00AE347B" w:rsidRDefault="001B5B5E" w:rsidP="008026C9">
            <w:pPr>
              <w:rPr>
                <w:rFonts w:ascii="宋体" w:eastAsia="宋体" w:hAnsi="宋体"/>
                <w:sz w:val="21"/>
                <w:szCs w:val="21"/>
              </w:rPr>
            </w:pPr>
            <w:r w:rsidRPr="00174D3D">
              <w:rPr>
                <w:rFonts w:ascii="宋体" w:eastAsia="宋体" w:hAnsi="宋体" w:hint="eastAsia"/>
                <w:noProof/>
                <w:sz w:val="21"/>
                <w:szCs w:val="21"/>
              </w:rPr>
              <w:t>2013年08月15日</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95263A">
            <w:pPr>
              <w:jc w:val="center"/>
              <w:rPr>
                <w:rFonts w:ascii="宋体" w:eastAsia="宋体" w:hAnsi="宋体"/>
                <w:sz w:val="21"/>
                <w:szCs w:val="21"/>
              </w:rPr>
            </w:pPr>
            <w:r w:rsidRPr="00AE347B">
              <w:rPr>
                <w:rFonts w:ascii="宋体" w:eastAsia="宋体" w:hAnsi="宋体" w:hint="eastAsia"/>
                <w:sz w:val="21"/>
                <w:szCs w:val="21"/>
              </w:rPr>
              <w:lastRenderedPageBreak/>
              <w:t>产品成立</w:t>
            </w:r>
          </w:p>
        </w:tc>
        <w:tc>
          <w:tcPr>
            <w:tcW w:w="7200" w:type="dxa"/>
            <w:shd w:val="clear" w:color="auto" w:fill="auto"/>
            <w:tcMar>
              <w:top w:w="15" w:type="dxa"/>
              <w:left w:w="15" w:type="dxa"/>
              <w:bottom w:w="0" w:type="dxa"/>
              <w:right w:w="15" w:type="dxa"/>
            </w:tcMar>
            <w:vAlign w:val="center"/>
          </w:tcPr>
          <w:p w:rsidR="001B5B5E" w:rsidRPr="00AE347B" w:rsidRDefault="001B5B5E" w:rsidP="009977A5">
            <w:pPr>
              <w:rPr>
                <w:rFonts w:ascii="宋体" w:eastAsia="宋体" w:hAnsi="宋体"/>
                <w:sz w:val="21"/>
                <w:szCs w:val="21"/>
              </w:rPr>
            </w:pPr>
            <w:r w:rsidRPr="00AE347B">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1959FA">
            <w:pPr>
              <w:jc w:val="center"/>
              <w:rPr>
                <w:rFonts w:ascii="宋体" w:eastAsia="宋体" w:hAnsi="宋体" w:cs="宋体"/>
                <w:sz w:val="21"/>
                <w:szCs w:val="21"/>
              </w:rPr>
            </w:pPr>
            <w:r w:rsidRPr="00AE347B">
              <w:rPr>
                <w:rFonts w:ascii="宋体" w:eastAsia="宋体" w:hAnsi="宋体" w:hint="eastAsia"/>
                <w:sz w:val="21"/>
                <w:szCs w:val="21"/>
              </w:rPr>
              <w:t>产品成立日</w:t>
            </w:r>
          </w:p>
        </w:tc>
        <w:tc>
          <w:tcPr>
            <w:tcW w:w="7200" w:type="dxa"/>
            <w:shd w:val="clear" w:color="auto" w:fill="auto"/>
            <w:tcMar>
              <w:top w:w="15" w:type="dxa"/>
              <w:left w:w="15" w:type="dxa"/>
              <w:bottom w:w="0" w:type="dxa"/>
              <w:right w:w="15" w:type="dxa"/>
            </w:tcMar>
            <w:vAlign w:val="center"/>
          </w:tcPr>
          <w:p w:rsidR="001B5B5E" w:rsidRPr="00AE347B" w:rsidRDefault="001B5B5E" w:rsidP="004A1AA1">
            <w:pPr>
              <w:rPr>
                <w:rFonts w:ascii="宋体" w:eastAsia="宋体" w:hAnsi="宋体"/>
                <w:noProof/>
                <w:sz w:val="21"/>
                <w:szCs w:val="21"/>
              </w:rPr>
            </w:pPr>
            <w:r w:rsidRPr="00174D3D">
              <w:rPr>
                <w:rFonts w:ascii="宋体" w:eastAsia="宋体" w:hAnsi="宋体" w:hint="eastAsia"/>
                <w:noProof/>
                <w:sz w:val="21"/>
                <w:szCs w:val="21"/>
              </w:rPr>
              <w:t>2013年08月15日</w:t>
            </w:r>
          </w:p>
          <w:p w:rsidR="001B5B5E" w:rsidRPr="00AE347B" w:rsidRDefault="001B5B5E" w:rsidP="004A1AA1">
            <w:pPr>
              <w:rPr>
                <w:rFonts w:ascii="宋体" w:eastAsia="宋体" w:hAnsi="宋体" w:cs="宋体"/>
                <w:sz w:val="21"/>
                <w:szCs w:val="21"/>
              </w:rPr>
            </w:pPr>
            <w:r w:rsidRPr="00AE347B">
              <w:rPr>
                <w:rFonts w:ascii="宋体" w:eastAsia="宋体" w:hAnsi="宋体" w:hint="eastAsia"/>
                <w:spacing w:val="4"/>
                <w:sz w:val="21"/>
                <w:szCs w:val="21"/>
              </w:rPr>
              <w:t>如产品认购期提前终止或延长，实际成立日以平安银行实际公告为准。</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1959FA">
            <w:pPr>
              <w:jc w:val="center"/>
              <w:rPr>
                <w:rFonts w:ascii="宋体" w:eastAsia="宋体" w:hAnsi="宋体"/>
                <w:sz w:val="21"/>
                <w:szCs w:val="21"/>
              </w:rPr>
            </w:pPr>
            <w:r w:rsidRPr="00AE347B">
              <w:rPr>
                <w:rFonts w:ascii="宋体" w:eastAsia="宋体" w:hAnsi="宋体" w:hint="eastAsia"/>
                <w:sz w:val="21"/>
                <w:szCs w:val="21"/>
              </w:rPr>
              <w:t>产品到期日</w:t>
            </w:r>
          </w:p>
        </w:tc>
        <w:tc>
          <w:tcPr>
            <w:tcW w:w="7200" w:type="dxa"/>
            <w:shd w:val="clear" w:color="auto" w:fill="auto"/>
            <w:tcMar>
              <w:top w:w="15" w:type="dxa"/>
              <w:left w:w="15" w:type="dxa"/>
              <w:bottom w:w="0" w:type="dxa"/>
              <w:right w:w="15" w:type="dxa"/>
            </w:tcMar>
            <w:vAlign w:val="center"/>
          </w:tcPr>
          <w:p w:rsidR="001B5B5E" w:rsidRPr="00AE347B" w:rsidRDefault="001B5B5E" w:rsidP="00C86D3D">
            <w:pPr>
              <w:rPr>
                <w:rFonts w:ascii="宋体" w:eastAsia="宋体" w:hAnsi="宋体"/>
                <w:sz w:val="21"/>
                <w:szCs w:val="21"/>
              </w:rPr>
            </w:pPr>
            <w:r w:rsidRPr="00174D3D">
              <w:rPr>
                <w:rFonts w:ascii="宋体" w:eastAsia="宋体" w:hAnsi="宋体" w:hint="eastAsia"/>
                <w:noProof/>
                <w:sz w:val="21"/>
                <w:szCs w:val="21"/>
              </w:rPr>
              <w:t>2013年11月15日</w:t>
            </w:r>
          </w:p>
          <w:p w:rsidR="001B5B5E" w:rsidRPr="00AE347B" w:rsidRDefault="001B5B5E" w:rsidP="004A1AA1">
            <w:pPr>
              <w:rPr>
                <w:rFonts w:ascii="宋体" w:eastAsia="宋体" w:hAnsi="宋体"/>
                <w:sz w:val="21"/>
                <w:szCs w:val="21"/>
              </w:rPr>
            </w:pPr>
            <w:r w:rsidRPr="00AE347B">
              <w:rPr>
                <w:rFonts w:ascii="宋体" w:eastAsia="宋体" w:hAnsi="宋体" w:hint="eastAsia"/>
                <w:spacing w:val="4"/>
                <w:sz w:val="21"/>
                <w:szCs w:val="21"/>
              </w:rPr>
              <w:t>平安银行有权行使提前终止权和延期终止权，若确需行使，平安银行将另行公告。</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88021E">
            <w:pPr>
              <w:ind w:firstLineChars="200" w:firstLine="420"/>
              <w:rPr>
                <w:rFonts w:ascii="宋体" w:eastAsia="宋体" w:hAnsi="宋体"/>
                <w:sz w:val="21"/>
                <w:szCs w:val="21"/>
              </w:rPr>
            </w:pPr>
            <w:r w:rsidRPr="00AE347B">
              <w:rPr>
                <w:rFonts w:ascii="宋体" w:eastAsia="宋体" w:hAnsi="宋体" w:hint="eastAsia"/>
                <w:sz w:val="21"/>
                <w:szCs w:val="21"/>
              </w:rPr>
              <w:t>资金到账日</w:t>
            </w:r>
          </w:p>
        </w:tc>
        <w:tc>
          <w:tcPr>
            <w:tcW w:w="7200" w:type="dxa"/>
            <w:shd w:val="clear" w:color="auto" w:fill="auto"/>
            <w:tcMar>
              <w:top w:w="15" w:type="dxa"/>
              <w:left w:w="15" w:type="dxa"/>
              <w:bottom w:w="0" w:type="dxa"/>
              <w:right w:w="15" w:type="dxa"/>
            </w:tcMar>
            <w:vAlign w:val="center"/>
          </w:tcPr>
          <w:p w:rsidR="001B5B5E" w:rsidRPr="00AE347B" w:rsidRDefault="001B5B5E" w:rsidP="001959FA">
            <w:pPr>
              <w:rPr>
                <w:rFonts w:ascii="宋体" w:eastAsia="宋体" w:hAnsi="宋体"/>
                <w:spacing w:val="4"/>
                <w:sz w:val="21"/>
                <w:szCs w:val="21"/>
              </w:rPr>
            </w:pPr>
            <w:r w:rsidRPr="00AE347B">
              <w:rPr>
                <w:rFonts w:ascii="宋体" w:eastAsia="宋体" w:hAnsi="宋体" w:hint="eastAsia"/>
                <w:spacing w:val="4"/>
                <w:sz w:val="21"/>
                <w:szCs w:val="21"/>
              </w:rPr>
              <w:t>产品</w:t>
            </w:r>
            <w:r w:rsidRPr="00AE347B">
              <w:rPr>
                <w:rFonts w:ascii="宋体" w:eastAsia="宋体" w:hAnsi="宋体"/>
                <w:spacing w:val="4"/>
                <w:sz w:val="21"/>
                <w:szCs w:val="21"/>
              </w:rPr>
              <w:t>到期日、提前终止日</w:t>
            </w:r>
            <w:r w:rsidRPr="00AE347B">
              <w:rPr>
                <w:rFonts w:ascii="宋体" w:eastAsia="宋体" w:hAnsi="宋体" w:hint="eastAsia"/>
                <w:spacing w:val="4"/>
                <w:sz w:val="21"/>
                <w:szCs w:val="21"/>
              </w:rPr>
              <w:t>或延期终止日</w:t>
            </w:r>
            <w:r w:rsidRPr="00AE347B">
              <w:rPr>
                <w:rFonts w:ascii="宋体" w:eastAsia="宋体" w:hAnsi="宋体"/>
                <w:spacing w:val="4"/>
                <w:sz w:val="21"/>
                <w:szCs w:val="21"/>
              </w:rPr>
              <w:t>后</w:t>
            </w:r>
            <w:r w:rsidRPr="00AE347B">
              <w:rPr>
                <w:rFonts w:ascii="宋体" w:eastAsia="宋体" w:hAnsi="宋体" w:hint="eastAsia"/>
                <w:spacing w:val="4"/>
                <w:sz w:val="21"/>
                <w:szCs w:val="21"/>
              </w:rPr>
              <w:t>2</w:t>
            </w:r>
            <w:r w:rsidRPr="00AE347B">
              <w:rPr>
                <w:rFonts w:ascii="宋体" w:eastAsia="宋体" w:hAnsi="宋体"/>
                <w:spacing w:val="4"/>
                <w:sz w:val="21"/>
                <w:szCs w:val="21"/>
              </w:rPr>
              <w:t>个工作日（T+</w:t>
            </w:r>
            <w:r w:rsidRPr="00AE347B">
              <w:rPr>
                <w:rFonts w:ascii="宋体" w:eastAsia="宋体" w:hAnsi="宋体" w:hint="eastAsia"/>
                <w:spacing w:val="4"/>
                <w:sz w:val="21"/>
                <w:szCs w:val="21"/>
              </w:rPr>
              <w:t>2</w:t>
            </w:r>
            <w:r w:rsidRPr="00AE347B">
              <w:rPr>
                <w:rFonts w:ascii="宋体" w:eastAsia="宋体" w:hAnsi="宋体"/>
                <w:spacing w:val="4"/>
                <w:sz w:val="21"/>
                <w:szCs w:val="21"/>
              </w:rPr>
              <w:t>）内将本金</w:t>
            </w:r>
            <w:r w:rsidRPr="00AE347B">
              <w:rPr>
                <w:rFonts w:ascii="宋体" w:eastAsia="宋体" w:hAnsi="宋体" w:hint="eastAsia"/>
                <w:spacing w:val="4"/>
                <w:sz w:val="21"/>
                <w:szCs w:val="21"/>
              </w:rPr>
              <w:t>和收益</w:t>
            </w:r>
            <w:r w:rsidRPr="00AE347B">
              <w:rPr>
                <w:rFonts w:ascii="宋体" w:eastAsia="宋体" w:hAnsi="宋体"/>
                <w:spacing w:val="4"/>
                <w:sz w:val="21"/>
                <w:szCs w:val="21"/>
              </w:rPr>
              <w:t>划转到投资者指定账户，逢节假日顺延。</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2F1C70">
            <w:pPr>
              <w:jc w:val="center"/>
              <w:rPr>
                <w:rFonts w:ascii="宋体" w:eastAsia="宋体" w:hAnsi="宋体"/>
                <w:sz w:val="21"/>
                <w:szCs w:val="21"/>
              </w:rPr>
            </w:pPr>
            <w:r w:rsidRPr="00AE347B">
              <w:rPr>
                <w:rFonts w:ascii="宋体" w:eastAsia="宋体" w:hAnsi="宋体" w:hint="eastAsia"/>
                <w:sz w:val="21"/>
                <w:szCs w:val="21"/>
              </w:rPr>
              <w:t>资金保管人</w:t>
            </w:r>
          </w:p>
        </w:tc>
        <w:tc>
          <w:tcPr>
            <w:tcW w:w="7200" w:type="dxa"/>
            <w:shd w:val="clear" w:color="auto" w:fill="auto"/>
            <w:tcMar>
              <w:top w:w="15" w:type="dxa"/>
              <w:left w:w="15" w:type="dxa"/>
              <w:bottom w:w="0" w:type="dxa"/>
              <w:right w:w="15" w:type="dxa"/>
            </w:tcMar>
            <w:vAlign w:val="center"/>
          </w:tcPr>
          <w:p w:rsidR="001B5B5E" w:rsidRPr="00AE347B" w:rsidRDefault="001B5B5E" w:rsidP="001959FA">
            <w:pPr>
              <w:rPr>
                <w:rFonts w:ascii="宋体" w:eastAsia="宋体" w:hAnsi="宋体"/>
                <w:spacing w:val="4"/>
                <w:sz w:val="21"/>
                <w:szCs w:val="21"/>
              </w:rPr>
            </w:pPr>
            <w:r w:rsidRPr="00AE347B">
              <w:rPr>
                <w:rFonts w:ascii="宋体" w:eastAsia="宋体" w:hAnsi="宋体" w:hint="eastAsia"/>
                <w:spacing w:val="4"/>
                <w:sz w:val="21"/>
                <w:szCs w:val="21"/>
              </w:rPr>
              <w:t>平安银行股份有限公司</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EC446D">
            <w:pPr>
              <w:jc w:val="center"/>
              <w:rPr>
                <w:rFonts w:ascii="宋体" w:eastAsia="宋体" w:hAnsi="宋体"/>
                <w:sz w:val="21"/>
                <w:szCs w:val="21"/>
              </w:rPr>
            </w:pPr>
            <w:r w:rsidRPr="00AE347B">
              <w:rPr>
                <w:rFonts w:ascii="宋体" w:eastAsia="宋体" w:hAnsi="宋体" w:hint="eastAsia"/>
                <w:sz w:val="21"/>
                <w:szCs w:val="21"/>
              </w:rPr>
              <w:t>收益率测算</w:t>
            </w:r>
          </w:p>
        </w:tc>
        <w:tc>
          <w:tcPr>
            <w:tcW w:w="7200" w:type="dxa"/>
            <w:shd w:val="clear" w:color="auto" w:fill="auto"/>
            <w:tcMar>
              <w:top w:w="15" w:type="dxa"/>
              <w:left w:w="15" w:type="dxa"/>
              <w:bottom w:w="0" w:type="dxa"/>
              <w:right w:w="15" w:type="dxa"/>
            </w:tcMar>
            <w:vAlign w:val="center"/>
          </w:tcPr>
          <w:p w:rsidR="001B5B5E" w:rsidRPr="00AE347B" w:rsidRDefault="001B5B5E" w:rsidP="003D57D7">
            <w:pPr>
              <w:widowControl/>
              <w:jc w:val="left"/>
              <w:rPr>
                <w:rFonts w:ascii="宋体" w:eastAsia="宋体" w:hAnsi="宋体" w:cs="Arial"/>
                <w:snapToGrid w:val="0"/>
                <w:sz w:val="21"/>
                <w:szCs w:val="21"/>
              </w:rPr>
            </w:pPr>
            <w:r w:rsidRPr="00AE347B">
              <w:rPr>
                <w:rFonts w:ascii="宋体" w:eastAsia="宋体" w:hAnsi="宋体" w:hint="eastAsia"/>
                <w:color w:val="000000"/>
                <w:sz w:val="21"/>
                <w:szCs w:val="21"/>
              </w:rPr>
              <w:t>根据当期可投资资产收益率</w:t>
            </w:r>
            <w:r w:rsidRPr="00AE347B">
              <w:rPr>
                <w:rFonts w:ascii="宋体" w:eastAsia="宋体" w:hAnsi="宋体" w:cs="Arial" w:hint="eastAsia"/>
                <w:snapToGrid w:val="0"/>
                <w:sz w:val="21"/>
                <w:szCs w:val="21"/>
              </w:rPr>
              <w:t>，扣除产品的成本，本期理财产品预期最高年化收益率为</w:t>
            </w:r>
            <w:r w:rsidRPr="00174D3D">
              <w:rPr>
                <w:rFonts w:ascii="宋体" w:eastAsia="宋体" w:hAnsi="宋体" w:cs="Arial"/>
                <w:noProof/>
                <w:snapToGrid w:val="0"/>
                <w:sz w:val="21"/>
                <w:szCs w:val="21"/>
              </w:rPr>
              <w:t>3.60%</w:t>
            </w:r>
            <w:r w:rsidRPr="00AE347B">
              <w:rPr>
                <w:rFonts w:ascii="宋体" w:eastAsia="宋体" w:hAnsi="宋体" w:cs="Arial" w:hint="eastAsia"/>
                <w:snapToGrid w:val="0"/>
                <w:sz w:val="21"/>
                <w:szCs w:val="21"/>
              </w:rPr>
              <w:t>。</w:t>
            </w:r>
            <w:r w:rsidRPr="00AE347B">
              <w:rPr>
                <w:rFonts w:ascii="宋体" w:eastAsia="宋体" w:hAnsi="宋体" w:hint="eastAsia"/>
                <w:sz w:val="21"/>
                <w:szCs w:val="21"/>
              </w:rPr>
              <w:t>超过预期最高年化收益率的收益部分作为平安银行的手续费。</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EC446D">
            <w:pPr>
              <w:jc w:val="center"/>
              <w:rPr>
                <w:rFonts w:ascii="宋体" w:eastAsia="宋体" w:hAnsi="宋体"/>
                <w:sz w:val="21"/>
                <w:szCs w:val="21"/>
              </w:rPr>
            </w:pPr>
            <w:r w:rsidRPr="00AE347B">
              <w:rPr>
                <w:rFonts w:ascii="宋体" w:eastAsia="宋体" w:hAnsi="宋体" w:cs="宋体" w:hint="eastAsia"/>
                <w:sz w:val="21"/>
                <w:szCs w:val="21"/>
              </w:rPr>
              <w:t>收益计算方法</w:t>
            </w:r>
          </w:p>
        </w:tc>
        <w:tc>
          <w:tcPr>
            <w:tcW w:w="7200" w:type="dxa"/>
            <w:shd w:val="clear" w:color="auto" w:fill="auto"/>
            <w:tcMar>
              <w:top w:w="15" w:type="dxa"/>
              <w:left w:w="15" w:type="dxa"/>
              <w:bottom w:w="0" w:type="dxa"/>
              <w:right w:w="15" w:type="dxa"/>
            </w:tcMar>
            <w:vAlign w:val="center"/>
          </w:tcPr>
          <w:p w:rsidR="001B5B5E" w:rsidRPr="00AE347B" w:rsidRDefault="001B5B5E" w:rsidP="0063550A">
            <w:pPr>
              <w:rPr>
                <w:rFonts w:ascii="宋体" w:eastAsia="宋体" w:hAnsi="宋体"/>
                <w:spacing w:val="4"/>
                <w:sz w:val="21"/>
                <w:szCs w:val="21"/>
              </w:rPr>
            </w:pPr>
            <w:r w:rsidRPr="00AE347B">
              <w:rPr>
                <w:rFonts w:ascii="宋体" w:eastAsia="宋体" w:hAnsi="宋体" w:hint="eastAsia"/>
                <w:spacing w:val="4"/>
                <w:sz w:val="21"/>
                <w:szCs w:val="21"/>
              </w:rPr>
              <w:t>正常到期：产品实际收益 = 投资本金×当期实际</w:t>
            </w:r>
            <w:r w:rsidRPr="00AE347B">
              <w:rPr>
                <w:rFonts w:ascii="宋体" w:eastAsia="宋体" w:hAnsi="宋体" w:hint="eastAsia"/>
                <w:sz w:val="21"/>
                <w:szCs w:val="21"/>
              </w:rPr>
              <w:t>年化收益率</w:t>
            </w:r>
            <w:r w:rsidRPr="00AE347B">
              <w:rPr>
                <w:rFonts w:ascii="宋体" w:eastAsia="宋体" w:hAnsi="宋体" w:hint="eastAsia"/>
                <w:spacing w:val="4"/>
                <w:sz w:val="21"/>
                <w:szCs w:val="21"/>
              </w:rPr>
              <w:t>/365×当期存续天数</w:t>
            </w:r>
          </w:p>
          <w:p w:rsidR="001B5B5E" w:rsidRPr="00AE347B" w:rsidRDefault="001B5B5E" w:rsidP="00600213">
            <w:pPr>
              <w:widowControl/>
              <w:jc w:val="left"/>
              <w:rPr>
                <w:rFonts w:ascii="宋体" w:eastAsia="宋体" w:hAnsi="宋体"/>
                <w:color w:val="000000"/>
                <w:sz w:val="21"/>
                <w:szCs w:val="21"/>
              </w:rPr>
            </w:pPr>
            <w:r w:rsidRPr="00AE347B">
              <w:rPr>
                <w:rFonts w:ascii="宋体" w:eastAsia="宋体" w:hAnsi="宋体" w:hint="eastAsia"/>
                <w:spacing w:val="4"/>
                <w:sz w:val="21"/>
                <w:szCs w:val="21"/>
              </w:rPr>
              <w:t>提前（延期）终止：产品实际收益 = 投资本金×当期实际</w:t>
            </w:r>
            <w:r w:rsidRPr="00AE347B">
              <w:rPr>
                <w:rFonts w:ascii="宋体" w:eastAsia="宋体" w:hAnsi="宋体" w:hint="eastAsia"/>
                <w:sz w:val="21"/>
                <w:szCs w:val="21"/>
              </w:rPr>
              <w:t>年化收益率</w:t>
            </w:r>
            <w:r w:rsidRPr="00AE347B">
              <w:rPr>
                <w:rFonts w:ascii="宋体" w:eastAsia="宋体" w:hAnsi="宋体" w:hint="eastAsia"/>
                <w:spacing w:val="4"/>
                <w:sz w:val="21"/>
                <w:szCs w:val="21"/>
              </w:rPr>
              <w:t>/365×实际存续天数</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1959FA">
            <w:pPr>
              <w:jc w:val="center"/>
              <w:rPr>
                <w:rFonts w:ascii="宋体" w:eastAsia="宋体" w:hAnsi="宋体"/>
                <w:sz w:val="21"/>
                <w:szCs w:val="21"/>
              </w:rPr>
            </w:pPr>
            <w:r w:rsidRPr="00AE347B">
              <w:rPr>
                <w:rFonts w:ascii="宋体" w:eastAsia="宋体" w:hAnsi="宋体" w:hint="eastAsia"/>
                <w:sz w:val="21"/>
                <w:szCs w:val="21"/>
              </w:rPr>
              <w:t>产品认购</w:t>
            </w:r>
          </w:p>
        </w:tc>
        <w:tc>
          <w:tcPr>
            <w:tcW w:w="7200" w:type="dxa"/>
            <w:shd w:val="clear" w:color="auto" w:fill="auto"/>
            <w:tcMar>
              <w:top w:w="15" w:type="dxa"/>
              <w:left w:w="15" w:type="dxa"/>
              <w:bottom w:w="0" w:type="dxa"/>
              <w:right w:w="15" w:type="dxa"/>
            </w:tcMar>
            <w:vAlign w:val="center"/>
          </w:tcPr>
          <w:p w:rsidR="001B5B5E" w:rsidRPr="00AE347B" w:rsidRDefault="001B5B5E" w:rsidP="001959FA">
            <w:pPr>
              <w:rPr>
                <w:rFonts w:ascii="宋体" w:eastAsia="宋体" w:hAnsi="宋体"/>
                <w:sz w:val="21"/>
                <w:szCs w:val="21"/>
              </w:rPr>
            </w:pPr>
            <w:r w:rsidRPr="00AE347B">
              <w:rPr>
                <w:rFonts w:ascii="宋体" w:eastAsia="宋体" w:hAnsi="宋体" w:hint="eastAsia"/>
                <w:sz w:val="21"/>
                <w:szCs w:val="21"/>
              </w:rPr>
              <w:t>所有符合本理财产品投资要求的投资者均可携带本人身份证件及借记卡到平安银行各营业网点办理认购手续或通过平安银行网上银行办理认购。</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1959FA">
            <w:pPr>
              <w:jc w:val="center"/>
              <w:rPr>
                <w:rFonts w:ascii="宋体" w:eastAsia="宋体" w:hAnsi="宋体"/>
                <w:sz w:val="21"/>
                <w:szCs w:val="21"/>
              </w:rPr>
            </w:pPr>
            <w:r w:rsidRPr="00AE347B">
              <w:rPr>
                <w:rFonts w:ascii="宋体" w:eastAsia="宋体" w:hAnsi="宋体" w:hint="eastAsia"/>
                <w:sz w:val="21"/>
                <w:szCs w:val="21"/>
              </w:rPr>
              <w:t>提前和延期终止权</w:t>
            </w:r>
          </w:p>
        </w:tc>
        <w:tc>
          <w:tcPr>
            <w:tcW w:w="7200" w:type="dxa"/>
            <w:shd w:val="clear" w:color="auto" w:fill="auto"/>
            <w:tcMar>
              <w:top w:w="15" w:type="dxa"/>
              <w:left w:w="15" w:type="dxa"/>
              <w:bottom w:w="0" w:type="dxa"/>
              <w:right w:w="15" w:type="dxa"/>
            </w:tcMar>
            <w:vAlign w:val="center"/>
          </w:tcPr>
          <w:p w:rsidR="001B5B5E" w:rsidRPr="00AE347B" w:rsidRDefault="001B5B5E" w:rsidP="001959FA">
            <w:pPr>
              <w:rPr>
                <w:rFonts w:ascii="宋体" w:eastAsia="宋体" w:hAnsi="宋体"/>
                <w:sz w:val="21"/>
                <w:szCs w:val="21"/>
              </w:rPr>
            </w:pPr>
            <w:r w:rsidRPr="00AE347B">
              <w:rPr>
                <w:rFonts w:ascii="宋体" w:eastAsia="宋体" w:hAnsi="宋体"/>
                <w:sz w:val="21"/>
                <w:szCs w:val="21"/>
              </w:rPr>
              <w:t>理财期内，投资者无提前终止本理财计划的权利。平安银行对本产品保留</w:t>
            </w:r>
            <w:r w:rsidRPr="00AE347B">
              <w:rPr>
                <w:rFonts w:ascii="宋体" w:eastAsia="宋体" w:hAnsi="宋体" w:hint="eastAsia"/>
                <w:sz w:val="21"/>
                <w:szCs w:val="21"/>
              </w:rPr>
              <w:t>：根据市场情况选择在理财期内任一天提前终止产品的权利，以及在产品到期日延期结束产品的权利。银行在提前终止日或者在产品到期日前2个工作日发布信息公告。</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1959FA">
            <w:pPr>
              <w:jc w:val="center"/>
              <w:rPr>
                <w:rFonts w:ascii="宋体" w:eastAsia="宋体" w:hAnsi="宋体" w:cs="宋体"/>
                <w:sz w:val="21"/>
                <w:szCs w:val="21"/>
              </w:rPr>
            </w:pPr>
            <w:r w:rsidRPr="00AE347B">
              <w:rPr>
                <w:rFonts w:ascii="宋体" w:eastAsia="宋体" w:hAnsi="宋体" w:hint="eastAsia"/>
                <w:sz w:val="21"/>
                <w:szCs w:val="21"/>
              </w:rPr>
              <w:t>工作日</w:t>
            </w:r>
          </w:p>
        </w:tc>
        <w:tc>
          <w:tcPr>
            <w:tcW w:w="7200" w:type="dxa"/>
            <w:shd w:val="clear" w:color="auto" w:fill="auto"/>
            <w:tcMar>
              <w:top w:w="15" w:type="dxa"/>
              <w:left w:w="15" w:type="dxa"/>
              <w:bottom w:w="0" w:type="dxa"/>
              <w:right w:w="15" w:type="dxa"/>
            </w:tcMar>
            <w:vAlign w:val="center"/>
          </w:tcPr>
          <w:p w:rsidR="001B5B5E" w:rsidRPr="00AE347B" w:rsidRDefault="001B5B5E" w:rsidP="001959FA">
            <w:pPr>
              <w:adjustRightInd w:val="0"/>
              <w:snapToGrid w:val="0"/>
              <w:textAlignment w:val="center"/>
              <w:rPr>
                <w:rFonts w:ascii="宋体" w:eastAsia="宋体" w:hAnsi="宋体" w:cs="宋体"/>
                <w:sz w:val="21"/>
                <w:szCs w:val="21"/>
              </w:rPr>
            </w:pPr>
            <w:r w:rsidRPr="00AE347B">
              <w:rPr>
                <w:rFonts w:ascii="宋体" w:eastAsia="宋体" w:hAnsi="宋体" w:cs="Arial" w:hint="eastAsia"/>
                <w:snapToGrid w:val="0"/>
                <w:sz w:val="21"/>
                <w:szCs w:val="21"/>
              </w:rPr>
              <w:t>国家法定工作日</w:t>
            </w:r>
          </w:p>
        </w:tc>
      </w:tr>
      <w:tr w:rsidR="001B5B5E" w:rsidRPr="00AE347B" w:rsidTr="003D57D7">
        <w:trPr>
          <w:trHeight w:val="240"/>
        </w:trPr>
        <w:tc>
          <w:tcPr>
            <w:tcW w:w="1995" w:type="dxa"/>
            <w:shd w:val="clear" w:color="auto" w:fill="auto"/>
            <w:noWrap/>
            <w:tcMar>
              <w:top w:w="15" w:type="dxa"/>
              <w:left w:w="15" w:type="dxa"/>
              <w:bottom w:w="0" w:type="dxa"/>
              <w:right w:w="15" w:type="dxa"/>
            </w:tcMar>
            <w:vAlign w:val="center"/>
          </w:tcPr>
          <w:p w:rsidR="001B5B5E" w:rsidRPr="00AE347B" w:rsidRDefault="001B5B5E" w:rsidP="001959FA">
            <w:pPr>
              <w:jc w:val="center"/>
              <w:rPr>
                <w:rFonts w:ascii="宋体" w:eastAsia="宋体" w:hAnsi="宋体" w:cs="宋体"/>
                <w:sz w:val="21"/>
                <w:szCs w:val="21"/>
              </w:rPr>
            </w:pPr>
            <w:r w:rsidRPr="00AE347B">
              <w:rPr>
                <w:rFonts w:ascii="宋体" w:eastAsia="宋体" w:hAnsi="宋体" w:hint="eastAsia"/>
                <w:sz w:val="21"/>
                <w:szCs w:val="21"/>
              </w:rPr>
              <w:t>税款</w:t>
            </w:r>
          </w:p>
        </w:tc>
        <w:tc>
          <w:tcPr>
            <w:tcW w:w="7200" w:type="dxa"/>
            <w:shd w:val="clear" w:color="auto" w:fill="auto"/>
            <w:tcMar>
              <w:top w:w="15" w:type="dxa"/>
              <w:left w:w="15" w:type="dxa"/>
              <w:bottom w:w="0" w:type="dxa"/>
              <w:right w:w="15" w:type="dxa"/>
            </w:tcMar>
            <w:vAlign w:val="center"/>
          </w:tcPr>
          <w:p w:rsidR="001B5B5E" w:rsidRPr="00AE347B" w:rsidRDefault="001B5B5E" w:rsidP="001959FA">
            <w:pPr>
              <w:rPr>
                <w:rFonts w:ascii="宋体" w:eastAsia="宋体" w:hAnsi="宋体" w:cs="宋体"/>
                <w:sz w:val="21"/>
                <w:szCs w:val="21"/>
              </w:rPr>
            </w:pPr>
            <w:r w:rsidRPr="00AE347B">
              <w:rPr>
                <w:rFonts w:ascii="宋体" w:eastAsia="宋体" w:hAnsi="宋体" w:hint="eastAsia"/>
                <w:sz w:val="21"/>
                <w:szCs w:val="21"/>
              </w:rPr>
              <w:t>理财收益的应纳税款由投资者自行申报及缴纳</w:t>
            </w:r>
          </w:p>
        </w:tc>
      </w:tr>
      <w:tr w:rsidR="001B5B5E" w:rsidRPr="00AE347B" w:rsidTr="003D57D7">
        <w:trPr>
          <w:trHeight w:val="1140"/>
        </w:trPr>
        <w:tc>
          <w:tcPr>
            <w:tcW w:w="1995" w:type="dxa"/>
            <w:shd w:val="clear" w:color="auto" w:fill="auto"/>
            <w:noWrap/>
            <w:tcMar>
              <w:top w:w="15" w:type="dxa"/>
              <w:left w:w="15" w:type="dxa"/>
              <w:bottom w:w="0" w:type="dxa"/>
              <w:right w:w="15" w:type="dxa"/>
            </w:tcMar>
            <w:vAlign w:val="center"/>
          </w:tcPr>
          <w:p w:rsidR="001B5B5E" w:rsidRPr="00AE347B" w:rsidRDefault="001B5B5E" w:rsidP="001959FA">
            <w:pPr>
              <w:jc w:val="center"/>
              <w:rPr>
                <w:rFonts w:ascii="宋体" w:eastAsia="宋体" w:hAnsi="宋体" w:cs="宋体"/>
                <w:sz w:val="21"/>
                <w:szCs w:val="21"/>
              </w:rPr>
            </w:pPr>
            <w:r w:rsidRPr="00AE347B">
              <w:rPr>
                <w:rFonts w:ascii="宋体" w:eastAsia="宋体" w:hAnsi="宋体" w:hint="eastAsia"/>
                <w:sz w:val="21"/>
                <w:szCs w:val="21"/>
              </w:rPr>
              <w:t>其他规定</w:t>
            </w:r>
          </w:p>
        </w:tc>
        <w:tc>
          <w:tcPr>
            <w:tcW w:w="7200" w:type="dxa"/>
            <w:shd w:val="clear" w:color="auto" w:fill="auto"/>
            <w:tcMar>
              <w:top w:w="15" w:type="dxa"/>
              <w:left w:w="15" w:type="dxa"/>
              <w:bottom w:w="0" w:type="dxa"/>
              <w:right w:w="15" w:type="dxa"/>
            </w:tcMar>
            <w:vAlign w:val="center"/>
          </w:tcPr>
          <w:p w:rsidR="001B5B5E" w:rsidRPr="00AE347B" w:rsidRDefault="001B5B5E" w:rsidP="001959FA">
            <w:pPr>
              <w:rPr>
                <w:rFonts w:ascii="宋体" w:eastAsia="宋体" w:hAnsi="宋体"/>
                <w:snapToGrid w:val="0"/>
                <w:color w:val="000000"/>
                <w:sz w:val="21"/>
                <w:szCs w:val="21"/>
              </w:rPr>
            </w:pPr>
            <w:r w:rsidRPr="00AE347B">
              <w:rPr>
                <w:rFonts w:ascii="宋体" w:eastAsia="宋体" w:hAnsi="宋体" w:hint="eastAsia"/>
                <w:sz w:val="21"/>
                <w:szCs w:val="21"/>
              </w:rPr>
              <w:t>产品认购期、认购划款日、产品成立日、产品到期日等日期，平安银行有权根据节假日进行调整，并以实际公布为准。</w:t>
            </w:r>
            <w:r w:rsidRPr="00AE347B">
              <w:rPr>
                <w:rFonts w:ascii="宋体" w:eastAsia="宋体" w:hAnsi="宋体" w:hint="eastAsia"/>
                <w:spacing w:val="4"/>
                <w:sz w:val="21"/>
                <w:szCs w:val="21"/>
              </w:rPr>
              <w:t>产品理财期内</w:t>
            </w:r>
            <w:r w:rsidRPr="00AE347B">
              <w:rPr>
                <w:rFonts w:ascii="宋体" w:eastAsia="宋体" w:hAnsi="宋体"/>
                <w:spacing w:val="4"/>
                <w:sz w:val="21"/>
                <w:szCs w:val="21"/>
              </w:rPr>
              <w:t>，认购划款日至</w:t>
            </w:r>
            <w:r w:rsidRPr="00AE347B">
              <w:rPr>
                <w:rFonts w:ascii="宋体" w:eastAsia="宋体" w:hAnsi="宋体" w:hint="eastAsia"/>
                <w:spacing w:val="4"/>
                <w:sz w:val="21"/>
                <w:szCs w:val="21"/>
              </w:rPr>
              <w:t>产品成立日</w:t>
            </w:r>
            <w:r w:rsidRPr="00AE347B">
              <w:rPr>
                <w:rFonts w:ascii="宋体" w:eastAsia="宋体" w:hAnsi="宋体"/>
                <w:spacing w:val="4"/>
                <w:sz w:val="21"/>
                <w:szCs w:val="21"/>
              </w:rPr>
              <w:t>为认购清算期，</w:t>
            </w:r>
            <w:r w:rsidRPr="00AE347B">
              <w:rPr>
                <w:rFonts w:ascii="宋体" w:eastAsia="宋体" w:hAnsi="宋体" w:hint="eastAsia"/>
                <w:spacing w:val="4"/>
                <w:sz w:val="21"/>
                <w:szCs w:val="21"/>
              </w:rPr>
              <w:t>产品</w:t>
            </w:r>
            <w:r w:rsidRPr="00AE347B">
              <w:rPr>
                <w:rFonts w:ascii="宋体" w:eastAsia="宋体" w:hAnsi="宋体"/>
                <w:spacing w:val="4"/>
                <w:sz w:val="21"/>
                <w:szCs w:val="21"/>
              </w:rPr>
              <w:t>到期日至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到账日为还本清算期，提前终止日至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到账日为提前终止清算期（若银行提前终止理财）</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终止清算期（若银行</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终止理财）。上述清算期内均不计付</w:t>
            </w:r>
            <w:r w:rsidRPr="00AE347B">
              <w:rPr>
                <w:rFonts w:ascii="宋体" w:eastAsia="宋体" w:hAnsi="宋体" w:hint="eastAsia"/>
                <w:spacing w:val="4"/>
                <w:sz w:val="21"/>
                <w:szCs w:val="21"/>
              </w:rPr>
              <w:t>收益</w:t>
            </w:r>
            <w:r w:rsidRPr="00AE347B">
              <w:rPr>
                <w:rFonts w:ascii="宋体" w:eastAsia="宋体" w:hAnsi="宋体"/>
                <w:spacing w:val="4"/>
                <w:sz w:val="21"/>
                <w:szCs w:val="21"/>
              </w:rPr>
              <w:t>。</w:t>
            </w:r>
          </w:p>
        </w:tc>
      </w:tr>
    </w:tbl>
    <w:p w:rsidR="001B5B5E" w:rsidRPr="00AE347B" w:rsidRDefault="001B5B5E" w:rsidP="00556874">
      <w:pPr>
        <w:ind w:firstLineChars="147" w:firstLine="413"/>
        <w:rPr>
          <w:rFonts w:ascii="宋体" w:eastAsia="宋体" w:hAnsi="宋体"/>
          <w:b/>
          <w:sz w:val="28"/>
          <w:szCs w:val="28"/>
        </w:rPr>
      </w:pPr>
      <w:r w:rsidRPr="00AE347B">
        <w:rPr>
          <w:rFonts w:ascii="宋体" w:eastAsia="宋体" w:hAnsi="宋体" w:hint="eastAsia"/>
          <w:b/>
          <w:sz w:val="28"/>
          <w:szCs w:val="28"/>
        </w:rPr>
        <w:t>二、投资对象</w:t>
      </w:r>
    </w:p>
    <w:p w:rsidR="001B5B5E" w:rsidRPr="00AE347B" w:rsidRDefault="001B5B5E" w:rsidP="0039422C">
      <w:pPr>
        <w:adjustRightInd w:val="0"/>
        <w:snapToGrid w:val="0"/>
        <w:spacing w:line="440" w:lineRule="exact"/>
        <w:ind w:firstLineChars="200" w:firstLine="420"/>
        <w:textAlignment w:val="center"/>
        <w:rPr>
          <w:rFonts w:ascii="宋体" w:eastAsia="宋体" w:hAnsi="宋体"/>
          <w:snapToGrid w:val="0"/>
          <w:sz w:val="21"/>
          <w:szCs w:val="21"/>
        </w:rPr>
      </w:pPr>
      <w:r w:rsidRPr="00AE347B">
        <w:rPr>
          <w:rFonts w:ascii="宋体" w:eastAsia="宋体" w:hAnsi="宋体"/>
          <w:snapToGrid w:val="0"/>
          <w:sz w:val="21"/>
          <w:szCs w:val="21"/>
        </w:rPr>
        <w:t>投资于银行间市场信用等级较高</w:t>
      </w:r>
      <w:r w:rsidRPr="00AE347B">
        <w:rPr>
          <w:rFonts w:ascii="宋体" w:eastAsia="宋体" w:hAnsi="宋体" w:hint="eastAsia"/>
          <w:snapToGrid w:val="0"/>
          <w:sz w:val="21"/>
          <w:szCs w:val="21"/>
        </w:rPr>
        <w:t>、流动性较好</w:t>
      </w:r>
      <w:r w:rsidRPr="00AE347B">
        <w:rPr>
          <w:rFonts w:ascii="宋体" w:eastAsia="宋体" w:hAnsi="宋体"/>
          <w:snapToGrid w:val="0"/>
          <w:sz w:val="21"/>
          <w:szCs w:val="21"/>
        </w:rPr>
        <w:t>的债券或货币市场工具，</w:t>
      </w:r>
      <w:r w:rsidRPr="00AE347B">
        <w:rPr>
          <w:rFonts w:ascii="宋体" w:eastAsia="宋体" w:hAnsi="宋体" w:hint="eastAsia"/>
          <w:snapToGrid w:val="0"/>
          <w:sz w:val="21"/>
          <w:szCs w:val="21"/>
        </w:rPr>
        <w:t>包括但不限于：债券回购、拆借、存放同业、央行票据、国债、金融债、以及高信用级别的企业债券（企业债、公司债、短期融资券、中期票据等）等资产。</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61"/>
        <w:gridCol w:w="4261"/>
      </w:tblGrid>
      <w:tr w:rsidR="001B5B5E" w:rsidRPr="00AE347B">
        <w:tc>
          <w:tcPr>
            <w:tcW w:w="4261" w:type="dxa"/>
          </w:tcPr>
          <w:p w:rsidR="001B5B5E" w:rsidRPr="00AE347B" w:rsidRDefault="001B5B5E"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投资种类</w:t>
            </w:r>
          </w:p>
        </w:tc>
        <w:tc>
          <w:tcPr>
            <w:tcW w:w="4261" w:type="dxa"/>
          </w:tcPr>
          <w:p w:rsidR="001B5B5E" w:rsidRPr="00AE347B" w:rsidRDefault="001B5B5E"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投资比例</w:t>
            </w:r>
          </w:p>
        </w:tc>
      </w:tr>
      <w:tr w:rsidR="001B5B5E" w:rsidRPr="00AE347B">
        <w:tc>
          <w:tcPr>
            <w:tcW w:w="4261" w:type="dxa"/>
          </w:tcPr>
          <w:p w:rsidR="001B5B5E" w:rsidRPr="00AE347B" w:rsidRDefault="001B5B5E"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现金</w:t>
            </w:r>
          </w:p>
        </w:tc>
        <w:tc>
          <w:tcPr>
            <w:tcW w:w="4261" w:type="dxa"/>
          </w:tcPr>
          <w:p w:rsidR="001B5B5E" w:rsidRPr="00AE347B" w:rsidRDefault="001B5B5E" w:rsidP="00270850">
            <w:pPr>
              <w:adjustRightInd w:val="0"/>
              <w:snapToGrid w:val="0"/>
              <w:spacing w:line="420" w:lineRule="exact"/>
              <w:textAlignment w:val="center"/>
              <w:rPr>
                <w:rFonts w:ascii="宋体" w:eastAsia="宋体" w:hAnsi="宋体"/>
                <w:snapToGrid w:val="0"/>
                <w:sz w:val="21"/>
                <w:szCs w:val="21"/>
              </w:rPr>
            </w:pPr>
            <w:r w:rsidRPr="00AE347B">
              <w:rPr>
                <w:rFonts w:ascii="宋体" w:hAnsi="宋体" w:hint="eastAsia"/>
                <w:snapToGrid w:val="0"/>
                <w:sz w:val="21"/>
                <w:szCs w:val="21"/>
              </w:rPr>
              <w:t>0-20%</w:t>
            </w:r>
          </w:p>
        </w:tc>
      </w:tr>
      <w:tr w:rsidR="001B5B5E" w:rsidRPr="00AE347B">
        <w:tc>
          <w:tcPr>
            <w:tcW w:w="4261" w:type="dxa"/>
          </w:tcPr>
          <w:p w:rsidR="001B5B5E" w:rsidRPr="00AE347B" w:rsidRDefault="001B5B5E"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货币市场工具</w:t>
            </w:r>
          </w:p>
        </w:tc>
        <w:tc>
          <w:tcPr>
            <w:tcW w:w="4261" w:type="dxa"/>
          </w:tcPr>
          <w:p w:rsidR="001B5B5E" w:rsidRPr="00AE347B" w:rsidRDefault="001B5B5E" w:rsidP="00270850">
            <w:pPr>
              <w:adjustRightInd w:val="0"/>
              <w:snapToGrid w:val="0"/>
              <w:spacing w:line="420" w:lineRule="exact"/>
              <w:textAlignment w:val="center"/>
              <w:rPr>
                <w:rFonts w:ascii="宋体" w:eastAsia="宋体" w:hAnsi="宋体"/>
                <w:snapToGrid w:val="0"/>
                <w:sz w:val="21"/>
                <w:szCs w:val="21"/>
              </w:rPr>
            </w:pPr>
            <w:r>
              <w:rPr>
                <w:rFonts w:ascii="宋体" w:hAnsi="宋体" w:hint="eastAsia"/>
                <w:snapToGrid w:val="0"/>
                <w:sz w:val="21"/>
                <w:szCs w:val="21"/>
              </w:rPr>
              <w:t>1</w:t>
            </w:r>
            <w:r w:rsidRPr="00AE347B">
              <w:rPr>
                <w:rFonts w:ascii="宋体" w:hAnsi="宋体" w:hint="eastAsia"/>
                <w:snapToGrid w:val="0"/>
                <w:sz w:val="21"/>
                <w:szCs w:val="21"/>
              </w:rPr>
              <w:t>0-100%</w:t>
            </w:r>
          </w:p>
        </w:tc>
      </w:tr>
      <w:tr w:rsidR="001B5B5E" w:rsidRPr="00AE347B">
        <w:tc>
          <w:tcPr>
            <w:tcW w:w="4261" w:type="dxa"/>
          </w:tcPr>
          <w:p w:rsidR="001B5B5E" w:rsidRPr="00AE347B" w:rsidRDefault="001B5B5E"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债券资产</w:t>
            </w:r>
          </w:p>
        </w:tc>
        <w:tc>
          <w:tcPr>
            <w:tcW w:w="4261" w:type="dxa"/>
          </w:tcPr>
          <w:p w:rsidR="001B5B5E" w:rsidRPr="00AE347B" w:rsidRDefault="001B5B5E" w:rsidP="00270850">
            <w:pPr>
              <w:adjustRightInd w:val="0"/>
              <w:snapToGrid w:val="0"/>
              <w:spacing w:line="420" w:lineRule="exact"/>
              <w:textAlignment w:val="center"/>
              <w:rPr>
                <w:rFonts w:ascii="宋体" w:eastAsia="宋体" w:hAnsi="宋体"/>
                <w:snapToGrid w:val="0"/>
                <w:sz w:val="21"/>
                <w:szCs w:val="21"/>
              </w:rPr>
            </w:pPr>
            <w:r>
              <w:rPr>
                <w:rFonts w:ascii="宋体" w:hAnsi="宋体" w:hint="eastAsia"/>
                <w:snapToGrid w:val="0"/>
                <w:sz w:val="21"/>
                <w:szCs w:val="21"/>
              </w:rPr>
              <w:t>0-9</w:t>
            </w:r>
            <w:r w:rsidRPr="00AE347B">
              <w:rPr>
                <w:rFonts w:ascii="宋体" w:hAnsi="宋体" w:hint="eastAsia"/>
                <w:snapToGrid w:val="0"/>
                <w:sz w:val="21"/>
                <w:szCs w:val="21"/>
              </w:rPr>
              <w:t>0%</w:t>
            </w:r>
          </w:p>
        </w:tc>
      </w:tr>
    </w:tbl>
    <w:p w:rsidR="001B5B5E" w:rsidRPr="00AE347B" w:rsidRDefault="001B5B5E" w:rsidP="006C0755">
      <w:pPr>
        <w:spacing w:line="440" w:lineRule="exact"/>
        <w:ind w:firstLineChars="197" w:firstLine="414"/>
        <w:rPr>
          <w:rFonts w:ascii="宋体" w:eastAsia="宋体" w:hAnsi="宋体"/>
          <w:snapToGrid w:val="0"/>
          <w:sz w:val="21"/>
          <w:szCs w:val="21"/>
        </w:rPr>
      </w:pPr>
      <w:r w:rsidRPr="00AE347B">
        <w:rPr>
          <w:rFonts w:ascii="宋体" w:eastAsia="宋体" w:hAnsi="宋体" w:hint="eastAsia"/>
          <w:snapToGrid w:val="0"/>
          <w:sz w:val="21"/>
          <w:szCs w:val="21"/>
        </w:rPr>
        <w:lastRenderedPageBreak/>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1B5B5E" w:rsidRPr="00AE347B" w:rsidRDefault="001B5B5E" w:rsidP="004D5A4D">
      <w:pPr>
        <w:spacing w:line="440" w:lineRule="exact"/>
        <w:ind w:firstLineChars="147" w:firstLine="413"/>
        <w:rPr>
          <w:rFonts w:ascii="宋体" w:eastAsia="宋体" w:hAnsi="宋体"/>
          <w:b/>
          <w:sz w:val="28"/>
          <w:szCs w:val="28"/>
        </w:rPr>
      </w:pPr>
      <w:r w:rsidRPr="00AE347B">
        <w:rPr>
          <w:rFonts w:ascii="宋体" w:eastAsia="宋体" w:hAnsi="宋体" w:hint="eastAsia"/>
          <w:b/>
          <w:sz w:val="28"/>
          <w:szCs w:val="28"/>
        </w:rPr>
        <w:t>三、理财产品费用、收益分析与计算</w:t>
      </w:r>
    </w:p>
    <w:p w:rsidR="001B5B5E" w:rsidRPr="00AE347B" w:rsidRDefault="001B5B5E" w:rsidP="00DB1FC5">
      <w:pPr>
        <w:adjustRightInd w:val="0"/>
        <w:snapToGrid w:val="0"/>
        <w:spacing w:line="440" w:lineRule="exact"/>
        <w:ind w:firstLineChars="200" w:firstLine="422"/>
        <w:jc w:val="left"/>
        <w:textAlignment w:val="center"/>
        <w:rPr>
          <w:rFonts w:ascii="宋体" w:eastAsia="宋体" w:hAnsi="宋体"/>
          <w:b/>
          <w:snapToGrid w:val="0"/>
          <w:sz w:val="21"/>
          <w:szCs w:val="21"/>
        </w:rPr>
      </w:pPr>
      <w:r w:rsidRPr="00AE347B">
        <w:rPr>
          <w:rFonts w:ascii="宋体" w:eastAsia="宋体" w:hAnsi="宋体" w:hint="eastAsia"/>
          <w:b/>
          <w:snapToGrid w:val="0"/>
          <w:sz w:val="21"/>
          <w:szCs w:val="21"/>
        </w:rPr>
        <w:t>1 、理财资金所承担的相关费用及收益</w:t>
      </w:r>
    </w:p>
    <w:p w:rsidR="001B5B5E" w:rsidRPr="00AE347B" w:rsidRDefault="001B5B5E" w:rsidP="006E33B9">
      <w:pPr>
        <w:snapToGrid w:val="0"/>
        <w:spacing w:line="440" w:lineRule="exact"/>
        <w:ind w:firstLine="420"/>
        <w:textAlignment w:val="center"/>
        <w:rPr>
          <w:rFonts w:ascii="宋体" w:eastAsia="宋体" w:hAnsi="宋体"/>
          <w:snapToGrid w:val="0"/>
          <w:color w:val="000000"/>
          <w:sz w:val="21"/>
          <w:szCs w:val="21"/>
        </w:rPr>
      </w:pPr>
      <w:r w:rsidRPr="00AE347B">
        <w:rPr>
          <w:rFonts w:ascii="宋体" w:eastAsia="宋体" w:hAnsi="宋体" w:hint="eastAsia"/>
          <w:snapToGrid w:val="0"/>
          <w:sz w:val="21"/>
          <w:szCs w:val="21"/>
        </w:rPr>
        <w:t>销售手续费：销售手续费由平安银行收取，本期为0-0.45%。计算公式为：销售手续费=理财资金总额×销售手续费率×理财天数÷365。销售手续费在产品终止后2个工作日内分配。</w:t>
      </w:r>
    </w:p>
    <w:p w:rsidR="001B5B5E" w:rsidRPr="00AE347B" w:rsidRDefault="001B5B5E" w:rsidP="006E33B9">
      <w:pPr>
        <w:snapToGrid w:val="0"/>
        <w:spacing w:line="440" w:lineRule="exact"/>
        <w:ind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1B5B5E" w:rsidRPr="00AE347B" w:rsidRDefault="001B5B5E"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sz w:val="21"/>
          <w:szCs w:val="21"/>
        </w:rPr>
        <w:t>资产管理费：资产管理费由平安银行收取，本期为0-0.80%。计算公式为：资产管理费=理财资金总额×资产管理费率×理财</w:t>
      </w:r>
      <w:r w:rsidRPr="00AE347B">
        <w:rPr>
          <w:rFonts w:ascii="宋体" w:eastAsia="宋体" w:hAnsi="宋体" w:hint="eastAsia"/>
          <w:snapToGrid w:val="0"/>
          <w:color w:val="000000"/>
          <w:sz w:val="21"/>
          <w:szCs w:val="21"/>
        </w:rPr>
        <w:t>天数÷365。</w:t>
      </w:r>
    </w:p>
    <w:p w:rsidR="001B5B5E" w:rsidRPr="00AE347B" w:rsidRDefault="001B5B5E"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1B5B5E" w:rsidRPr="00AE347B" w:rsidRDefault="001B5B5E"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1B5B5E" w:rsidRPr="00AE347B" w:rsidRDefault="001B5B5E" w:rsidP="00DB1FC5">
      <w:pPr>
        <w:adjustRightInd w:val="0"/>
        <w:snapToGrid w:val="0"/>
        <w:spacing w:line="440" w:lineRule="exact"/>
        <w:ind w:firstLineChars="200" w:firstLine="422"/>
        <w:jc w:val="left"/>
        <w:textAlignment w:val="center"/>
        <w:rPr>
          <w:rFonts w:ascii="宋体" w:eastAsia="宋体" w:hAnsi="宋体"/>
          <w:sz w:val="21"/>
          <w:szCs w:val="21"/>
        </w:rPr>
      </w:pPr>
      <w:r w:rsidRPr="00AE347B">
        <w:rPr>
          <w:rFonts w:ascii="宋体" w:eastAsia="宋体" w:hAnsi="宋体" w:hint="eastAsia"/>
          <w:b/>
          <w:snapToGrid w:val="0"/>
          <w:color w:val="000000"/>
          <w:sz w:val="21"/>
          <w:szCs w:val="21"/>
        </w:rPr>
        <w:t>2、客户预期最高年化收益率：</w:t>
      </w:r>
      <w:r w:rsidRPr="00174D3D">
        <w:rPr>
          <w:rFonts w:ascii="宋体" w:eastAsia="宋体" w:hAnsi="宋体"/>
          <w:b/>
          <w:noProof/>
          <w:snapToGrid w:val="0"/>
          <w:color w:val="000000"/>
          <w:sz w:val="21"/>
          <w:szCs w:val="21"/>
        </w:rPr>
        <w:t>3.60%</w:t>
      </w:r>
    </w:p>
    <w:p w:rsidR="001B5B5E" w:rsidRPr="00AE347B" w:rsidRDefault="001B5B5E" w:rsidP="00FE6A86">
      <w:pPr>
        <w:adjustRightInd w:val="0"/>
        <w:snapToGrid w:val="0"/>
        <w:spacing w:line="440" w:lineRule="exact"/>
        <w:ind w:firstLineChars="200" w:firstLine="420"/>
        <w:jc w:val="left"/>
        <w:textAlignment w:val="center"/>
        <w:rPr>
          <w:rFonts w:ascii="宋体" w:eastAsia="宋体" w:hAnsi="宋体"/>
          <w:b/>
          <w:snapToGrid w:val="0"/>
          <w:color w:val="000000"/>
          <w:sz w:val="21"/>
          <w:szCs w:val="21"/>
        </w:rPr>
      </w:pPr>
      <w:r w:rsidRPr="00AE347B">
        <w:rPr>
          <w:rFonts w:ascii="宋体" w:eastAsia="宋体" w:hAnsi="宋体" w:hint="eastAsia"/>
          <w:sz w:val="21"/>
          <w:szCs w:val="21"/>
        </w:rPr>
        <w:t>客户预期最高年化收益率根据当前可投资资产的预期加权投资收益率扣除银行销售手续费率、资产管理费率后测算而得。</w:t>
      </w:r>
    </w:p>
    <w:p w:rsidR="001B5B5E" w:rsidRPr="00AE347B" w:rsidRDefault="001B5B5E" w:rsidP="00DB1FC5">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 xml:space="preserve">3、实际收益计算公式 </w:t>
      </w:r>
    </w:p>
    <w:p w:rsidR="001B5B5E" w:rsidRPr="00AE347B" w:rsidRDefault="001B5B5E" w:rsidP="00DB1FC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实际理财收益额按下式计算：</w:t>
      </w:r>
    </w:p>
    <w:p w:rsidR="001B5B5E" w:rsidRPr="00AE347B" w:rsidRDefault="001B5B5E" w:rsidP="00DB1FC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理财收益额</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理财金额</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当期</w:t>
      </w:r>
      <w:r w:rsidRPr="00AE347B">
        <w:rPr>
          <w:rFonts w:ascii="宋体" w:eastAsia="宋体" w:hAnsi="宋体"/>
          <w:snapToGrid w:val="0"/>
          <w:sz w:val="21"/>
          <w:szCs w:val="21"/>
        </w:rPr>
        <w:t>实际年化收益率</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实际理财天数/</w:t>
      </w:r>
      <w:r w:rsidRPr="00AE347B">
        <w:rPr>
          <w:rFonts w:ascii="宋体" w:eastAsia="宋体" w:hAnsi="宋体" w:hint="eastAsia"/>
          <w:snapToGrid w:val="0"/>
          <w:color w:val="000000"/>
          <w:sz w:val="21"/>
          <w:szCs w:val="21"/>
        </w:rPr>
        <w:t>365</w:t>
      </w:r>
    </w:p>
    <w:p w:rsidR="001B5B5E" w:rsidRPr="00AE347B" w:rsidRDefault="001B5B5E" w:rsidP="00571F14">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4、理财收益率测算方法</w:t>
      </w:r>
    </w:p>
    <w:p w:rsidR="001B5B5E" w:rsidRPr="00AE347B" w:rsidRDefault="001B5B5E" w:rsidP="00EC446D">
      <w:pPr>
        <w:adjustRightInd w:val="0"/>
        <w:snapToGrid w:val="0"/>
        <w:spacing w:line="360" w:lineRule="auto"/>
        <w:ind w:firstLineChars="200" w:firstLine="420"/>
        <w:jc w:val="left"/>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本产品主要</w:t>
      </w:r>
      <w:r w:rsidRPr="00AE347B">
        <w:rPr>
          <w:rFonts w:ascii="宋体" w:eastAsia="宋体" w:hAnsi="宋体"/>
          <w:snapToGrid w:val="0"/>
          <w:color w:val="000000"/>
          <w:sz w:val="21"/>
          <w:szCs w:val="21"/>
        </w:rPr>
        <w:t>投资于银行间市场信用等级较高</w:t>
      </w:r>
      <w:r w:rsidRPr="00AE347B">
        <w:rPr>
          <w:rFonts w:ascii="宋体" w:eastAsia="宋体" w:hAnsi="宋体" w:hint="eastAsia"/>
          <w:snapToGrid w:val="0"/>
          <w:color w:val="000000"/>
          <w:sz w:val="21"/>
          <w:szCs w:val="21"/>
        </w:rPr>
        <w:t>、流动性较好</w:t>
      </w:r>
      <w:r w:rsidRPr="00AE347B">
        <w:rPr>
          <w:rFonts w:ascii="宋体" w:eastAsia="宋体" w:hAnsi="宋体"/>
          <w:snapToGrid w:val="0"/>
          <w:color w:val="000000"/>
          <w:sz w:val="21"/>
          <w:szCs w:val="21"/>
        </w:rPr>
        <w:t>的债券或货币市场工具，</w:t>
      </w:r>
      <w:r w:rsidRPr="00AE347B">
        <w:rPr>
          <w:rFonts w:ascii="宋体" w:eastAsia="宋体" w:hAnsi="宋体" w:hint="eastAsia"/>
          <w:snapToGrid w:val="0"/>
          <w:color w:val="000000"/>
          <w:sz w:val="21"/>
          <w:szCs w:val="21"/>
        </w:rPr>
        <w:t>包括但不限于：债券回购、拆借、存放同业、央行票据、国债、金融债、以及高信用级别的企业债券（企业债、公司债、短期融资券、中期票据等）等资产。根据组合资产的收益，扣除产品的成本，本期理财产品预期最高年化收益率为</w:t>
      </w:r>
      <w:r w:rsidRPr="00174D3D">
        <w:rPr>
          <w:rFonts w:ascii="宋体" w:eastAsia="宋体" w:hAnsi="宋体"/>
          <w:noProof/>
          <w:snapToGrid w:val="0"/>
          <w:color w:val="000000"/>
          <w:sz w:val="21"/>
          <w:szCs w:val="21"/>
        </w:rPr>
        <w:t>3.60%</w:t>
      </w:r>
      <w:r w:rsidRPr="00AE347B">
        <w:rPr>
          <w:rFonts w:ascii="宋体" w:eastAsia="宋体" w:hAnsi="宋体" w:hint="eastAsia"/>
          <w:snapToGrid w:val="0"/>
          <w:color w:val="000000"/>
          <w:sz w:val="21"/>
          <w:szCs w:val="21"/>
        </w:rPr>
        <w:t>。</w:t>
      </w:r>
    </w:p>
    <w:p w:rsidR="001B5B5E" w:rsidRPr="00AE347B" w:rsidRDefault="001B5B5E" w:rsidP="00C573B4">
      <w:pPr>
        <w:adjustRightInd w:val="0"/>
        <w:snapToGrid w:val="0"/>
        <w:spacing w:line="360" w:lineRule="auto"/>
        <w:ind w:firstLineChars="200" w:firstLine="422"/>
        <w:jc w:val="left"/>
        <w:textAlignment w:val="center"/>
        <w:rPr>
          <w:rFonts w:ascii="宋体" w:eastAsia="宋体" w:hAnsi="宋体"/>
          <w:b/>
          <w:snapToGrid w:val="0"/>
          <w:sz w:val="21"/>
          <w:szCs w:val="21"/>
        </w:rPr>
      </w:pPr>
      <w:r w:rsidRPr="00AE347B">
        <w:rPr>
          <w:rFonts w:ascii="宋体" w:eastAsia="宋体" w:hAnsi="宋体" w:hint="eastAsia"/>
          <w:b/>
          <w:snapToGrid w:val="0"/>
          <w:sz w:val="21"/>
          <w:szCs w:val="21"/>
        </w:rPr>
        <w:t>测算收益不等于实际收益，投资须谨慎。</w:t>
      </w:r>
    </w:p>
    <w:p w:rsidR="001B5B5E" w:rsidRPr="00AE347B" w:rsidRDefault="001B5B5E" w:rsidP="00DB1FC5">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5、情景分析</w:t>
      </w:r>
    </w:p>
    <w:p w:rsidR="001B5B5E" w:rsidRPr="00AE347B" w:rsidRDefault="001B5B5E" w:rsidP="00DB1FC5">
      <w:pPr>
        <w:adjustRightInd w:val="0"/>
        <w:snapToGrid w:val="0"/>
        <w:spacing w:line="440" w:lineRule="exact"/>
        <w:ind w:firstLineChars="200" w:firstLine="420"/>
        <w:textAlignment w:val="center"/>
        <w:rPr>
          <w:rFonts w:ascii="宋体" w:eastAsia="宋体" w:hAnsi="宋体" w:cs="Arial"/>
          <w:snapToGrid w:val="0"/>
          <w:sz w:val="21"/>
          <w:szCs w:val="21"/>
        </w:rPr>
      </w:pPr>
      <w:r w:rsidRPr="00AE347B">
        <w:rPr>
          <w:rFonts w:ascii="宋体" w:eastAsia="宋体" w:hAnsi="宋体" w:cs="Arial" w:hint="eastAsia"/>
          <w:snapToGrid w:val="0"/>
          <w:sz w:val="21"/>
          <w:szCs w:val="21"/>
        </w:rPr>
        <w:t>本理财计划成立，投资者持有至到期。</w:t>
      </w:r>
    </w:p>
    <w:p w:rsidR="001B5B5E" w:rsidRPr="00AE347B" w:rsidRDefault="001B5B5E" w:rsidP="005973DE">
      <w:pPr>
        <w:rPr>
          <w:rFonts w:ascii="宋体" w:eastAsia="宋体" w:hAnsi="宋体" w:cs="宋体"/>
          <w:color w:val="FF0000"/>
          <w:kern w:val="0"/>
          <w:sz w:val="18"/>
          <w:szCs w:val="18"/>
        </w:rPr>
      </w:pPr>
      <w:r w:rsidRPr="00AE347B">
        <w:rPr>
          <w:rFonts w:ascii="宋体" w:eastAsia="宋体" w:hAnsi="宋体" w:hint="eastAsia"/>
          <w:snapToGrid w:val="0"/>
          <w:color w:val="000000"/>
          <w:sz w:val="21"/>
          <w:szCs w:val="21"/>
        </w:rPr>
        <w:lastRenderedPageBreak/>
        <w:t>若本理财计划成立，假定理财本金为人民币1,000,000元，实际理财天数为</w:t>
      </w:r>
      <w:r w:rsidRPr="00174D3D">
        <w:rPr>
          <w:rFonts w:ascii="宋体" w:eastAsia="宋体" w:hAnsi="宋体"/>
          <w:noProof/>
          <w:snapToGrid w:val="0"/>
          <w:color w:val="000000"/>
          <w:sz w:val="21"/>
          <w:szCs w:val="21"/>
        </w:rPr>
        <w:t>92</w:t>
      </w:r>
      <w:r w:rsidRPr="00AE347B">
        <w:rPr>
          <w:rFonts w:ascii="宋体" w:eastAsia="宋体" w:hAnsi="宋体" w:hint="eastAsia"/>
          <w:snapToGrid w:val="0"/>
          <w:color w:val="000000"/>
          <w:sz w:val="21"/>
          <w:szCs w:val="21"/>
        </w:rPr>
        <w:t>天，客户预期最高年化收益率为</w:t>
      </w:r>
      <w:r w:rsidRPr="00174D3D">
        <w:rPr>
          <w:rFonts w:ascii="宋体" w:eastAsia="宋体" w:hAnsi="宋体"/>
          <w:noProof/>
          <w:sz w:val="21"/>
          <w:szCs w:val="21"/>
        </w:rPr>
        <w:t>3.60%</w:t>
      </w:r>
      <w:r w:rsidRPr="00AE347B">
        <w:rPr>
          <w:rFonts w:ascii="宋体" w:eastAsia="宋体" w:hAnsi="宋体" w:hint="eastAsia"/>
          <w:snapToGrid w:val="0"/>
          <w:color w:val="000000"/>
          <w:sz w:val="21"/>
          <w:szCs w:val="21"/>
        </w:rPr>
        <w:t>，产品结束时，</w:t>
      </w:r>
      <w:r w:rsidRPr="00AE347B">
        <w:rPr>
          <w:rFonts w:ascii="宋体" w:eastAsia="宋体" w:hAnsi="宋体"/>
          <w:snapToGrid w:val="0"/>
          <w:color w:val="000000"/>
          <w:sz w:val="21"/>
          <w:szCs w:val="21"/>
        </w:rPr>
        <w:t>当期实际年化收益率</w:t>
      </w:r>
      <w:r w:rsidRPr="00AE347B">
        <w:rPr>
          <w:rFonts w:ascii="宋体" w:eastAsia="宋体" w:hAnsi="宋体" w:hint="eastAsia"/>
          <w:snapToGrid w:val="0"/>
          <w:color w:val="000000"/>
          <w:sz w:val="21"/>
          <w:szCs w:val="21"/>
        </w:rPr>
        <w:t>等于客户预期最高</w:t>
      </w:r>
      <w:r w:rsidRPr="00AE347B">
        <w:rPr>
          <w:rFonts w:ascii="宋体" w:eastAsia="宋体" w:hAnsi="宋体" w:hint="eastAsia"/>
          <w:sz w:val="21"/>
          <w:szCs w:val="21"/>
        </w:rPr>
        <w:t>年化收益率</w:t>
      </w:r>
      <w:r w:rsidRPr="00AE347B">
        <w:rPr>
          <w:rFonts w:ascii="宋体" w:eastAsia="宋体" w:hAnsi="宋体" w:hint="eastAsia"/>
          <w:snapToGrid w:val="0"/>
          <w:color w:val="000000"/>
          <w:sz w:val="21"/>
          <w:szCs w:val="21"/>
        </w:rPr>
        <w:t>，则投资者持有到期理财收益为：1,000,000</w:t>
      </w:r>
      <w:r w:rsidRPr="00AE347B">
        <w:rPr>
          <w:rFonts w:ascii="宋体" w:eastAsia="宋体" w:hAnsi="宋体"/>
          <w:snapToGrid w:val="0"/>
          <w:color w:val="000000"/>
          <w:sz w:val="21"/>
          <w:szCs w:val="21"/>
        </w:rPr>
        <w:t>×</w:t>
      </w:r>
      <w:r w:rsidRPr="00174D3D">
        <w:rPr>
          <w:rFonts w:ascii="宋体" w:eastAsia="宋体" w:hAnsi="宋体"/>
          <w:noProof/>
          <w:sz w:val="21"/>
          <w:szCs w:val="21"/>
        </w:rPr>
        <w:t>3.60%</w:t>
      </w:r>
      <w:r w:rsidRPr="00AE347B">
        <w:rPr>
          <w:rFonts w:ascii="宋体" w:eastAsia="宋体" w:hAnsi="宋体"/>
          <w:snapToGrid w:val="0"/>
          <w:color w:val="000000"/>
          <w:sz w:val="21"/>
          <w:szCs w:val="21"/>
        </w:rPr>
        <w:t>×</w:t>
      </w:r>
      <w:r w:rsidRPr="00174D3D">
        <w:rPr>
          <w:rFonts w:ascii="宋体" w:eastAsia="宋体" w:hAnsi="宋体"/>
          <w:noProof/>
          <w:snapToGrid w:val="0"/>
          <w:color w:val="000000"/>
          <w:sz w:val="21"/>
          <w:szCs w:val="21"/>
        </w:rPr>
        <w:t>92</w:t>
      </w:r>
      <w:r w:rsidRPr="00AE347B">
        <w:rPr>
          <w:rFonts w:ascii="宋体" w:eastAsia="宋体" w:hAnsi="宋体" w:hint="eastAsia"/>
          <w:snapToGrid w:val="0"/>
          <w:color w:val="000000"/>
          <w:sz w:val="21"/>
          <w:szCs w:val="21"/>
        </w:rPr>
        <w:t>/365=</w:t>
      </w:r>
      <w:r w:rsidRPr="00174D3D">
        <w:rPr>
          <w:rFonts w:ascii="宋体" w:eastAsia="宋体" w:hAnsi="宋体"/>
          <w:noProof/>
          <w:snapToGrid w:val="0"/>
          <w:color w:val="000000"/>
          <w:sz w:val="21"/>
          <w:szCs w:val="21"/>
        </w:rPr>
        <w:t>9,073.97</w:t>
      </w:r>
      <w:r w:rsidRPr="00AE347B">
        <w:rPr>
          <w:rFonts w:ascii="宋体" w:eastAsia="宋体" w:hAnsi="宋体" w:hint="eastAsia"/>
          <w:noProof/>
          <w:snapToGrid w:val="0"/>
          <w:color w:val="000000"/>
          <w:sz w:val="21"/>
          <w:szCs w:val="21"/>
        </w:rPr>
        <w:t>元</w:t>
      </w:r>
      <w:r w:rsidRPr="00AE347B">
        <w:rPr>
          <w:rFonts w:ascii="宋体" w:eastAsia="宋体" w:hAnsi="宋体" w:hint="eastAsia"/>
          <w:snapToGrid w:val="0"/>
          <w:color w:val="000000"/>
          <w:sz w:val="21"/>
          <w:szCs w:val="21"/>
        </w:rPr>
        <w:t>。</w:t>
      </w:r>
    </w:p>
    <w:p w:rsidR="001B5B5E" w:rsidRPr="00AE347B" w:rsidRDefault="001B5B5E" w:rsidP="00690D68">
      <w:pPr>
        <w:adjustRightInd w:val="0"/>
        <w:snapToGrid w:val="0"/>
        <w:spacing w:line="440" w:lineRule="exact"/>
        <w:ind w:firstLineChars="200" w:firstLine="422"/>
        <w:textAlignment w:val="center"/>
        <w:rPr>
          <w:rFonts w:ascii="宋体" w:eastAsia="宋体" w:hAnsi="宋体" w:cs="Arial"/>
          <w:b/>
          <w:snapToGrid w:val="0"/>
          <w:sz w:val="21"/>
          <w:szCs w:val="21"/>
        </w:rPr>
      </w:pPr>
      <w:r w:rsidRPr="00AE347B">
        <w:rPr>
          <w:rFonts w:ascii="宋体" w:eastAsia="宋体" w:hAnsi="宋体" w:cs="Arial" w:hint="eastAsia"/>
          <w:b/>
          <w:snapToGrid w:val="0"/>
          <w:sz w:val="21"/>
          <w:szCs w:val="21"/>
        </w:rPr>
        <w:t>最不利的投资情形：投资者无法收回投资收益。</w:t>
      </w:r>
    </w:p>
    <w:p w:rsidR="001B5B5E" w:rsidRPr="00AE347B" w:rsidRDefault="001B5B5E" w:rsidP="004D5A4D">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cs="Arial" w:hint="eastAsia"/>
          <w:b/>
          <w:snapToGrid w:val="0"/>
          <w:sz w:val="21"/>
          <w:szCs w:val="21"/>
        </w:rPr>
        <w:t>6</w:t>
      </w:r>
      <w:r w:rsidRPr="00AE347B">
        <w:rPr>
          <w:rFonts w:ascii="宋体" w:eastAsia="宋体" w:hAnsi="宋体" w:hint="eastAsia"/>
          <w:b/>
          <w:snapToGrid w:val="0"/>
          <w:color w:val="000000"/>
          <w:sz w:val="21"/>
          <w:szCs w:val="21"/>
        </w:rPr>
        <w:t>、理财资金</w:t>
      </w:r>
      <w:r w:rsidRPr="00AE347B">
        <w:rPr>
          <w:rFonts w:ascii="宋体" w:eastAsia="宋体" w:hAnsi="宋体"/>
          <w:b/>
          <w:snapToGrid w:val="0"/>
          <w:color w:val="000000"/>
          <w:sz w:val="21"/>
          <w:szCs w:val="21"/>
        </w:rPr>
        <w:t>支付</w:t>
      </w:r>
    </w:p>
    <w:p w:rsidR="001B5B5E" w:rsidRPr="00AE347B" w:rsidRDefault="001B5B5E" w:rsidP="0012391E">
      <w:pPr>
        <w:adjustRightInd w:val="0"/>
        <w:snapToGrid w:val="0"/>
        <w:spacing w:line="440" w:lineRule="exact"/>
        <w:ind w:firstLineChars="200" w:firstLine="420"/>
        <w:textAlignment w:val="center"/>
        <w:rPr>
          <w:rFonts w:ascii="宋体" w:eastAsia="宋体" w:hAnsi="宋体"/>
          <w:b/>
          <w:snapToGrid w:val="0"/>
          <w:color w:val="000000"/>
          <w:sz w:val="21"/>
          <w:szCs w:val="21"/>
        </w:rPr>
      </w:pPr>
      <w:r w:rsidRPr="00AE347B">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AE347B">
        <w:rPr>
          <w:rFonts w:ascii="宋体" w:eastAsia="宋体" w:hAnsi="宋体"/>
          <w:snapToGrid w:val="0"/>
          <w:color w:val="000000"/>
          <w:sz w:val="21"/>
          <w:szCs w:val="21"/>
        </w:rPr>
        <w:t>认购划款日</w:t>
      </w:r>
      <w:r w:rsidRPr="00AE347B">
        <w:rPr>
          <w:rFonts w:ascii="宋体" w:eastAsia="宋体" w:hAnsi="宋体" w:hint="eastAsia"/>
          <w:snapToGrid w:val="0"/>
          <w:color w:val="000000"/>
          <w:sz w:val="21"/>
          <w:szCs w:val="21"/>
        </w:rPr>
        <w:t>（不含）为止按照</w:t>
      </w:r>
      <w:r w:rsidRPr="00AE347B">
        <w:rPr>
          <w:rFonts w:ascii="宋体" w:eastAsia="宋体" w:hAnsi="宋体" w:hint="eastAsia"/>
          <w:snapToGrid w:val="0"/>
          <w:sz w:val="21"/>
          <w:szCs w:val="21"/>
        </w:rPr>
        <w:t>活期</w:t>
      </w:r>
      <w:r w:rsidRPr="00AE347B">
        <w:rPr>
          <w:rFonts w:ascii="宋体" w:eastAsia="宋体" w:hAnsi="宋体" w:hint="eastAsia"/>
          <w:snapToGrid w:val="0"/>
          <w:color w:val="000000"/>
          <w:sz w:val="21"/>
          <w:szCs w:val="21"/>
        </w:rPr>
        <w:t>存款利率计付利息。理财合约终止后由银行进行最终清算，并按约定支付应付款项。</w:t>
      </w:r>
    </w:p>
    <w:p w:rsidR="001B5B5E" w:rsidRPr="00AE347B" w:rsidRDefault="001B5B5E"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个工作日（T+</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）内将本金划转到投资者指定账户，逢节假日顺延。</w:t>
      </w:r>
    </w:p>
    <w:p w:rsidR="001B5B5E" w:rsidRPr="00AE347B" w:rsidRDefault="001B5B5E" w:rsidP="003C5514">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（3）</w:t>
      </w:r>
      <w:r w:rsidRPr="00AE347B">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个工作日（T+</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）内将收益划转到投资者指定账户，逢节假日顺延。</w:t>
      </w:r>
    </w:p>
    <w:p w:rsidR="001B5B5E" w:rsidRPr="00AE347B" w:rsidRDefault="001B5B5E" w:rsidP="004D5A4D">
      <w:pPr>
        <w:adjustRightInd w:val="0"/>
        <w:snapToGrid w:val="0"/>
        <w:spacing w:line="440" w:lineRule="exact"/>
        <w:ind w:firstLineChars="200" w:firstLine="422"/>
        <w:jc w:val="left"/>
        <w:textAlignment w:val="center"/>
        <w:rPr>
          <w:rFonts w:ascii="宋体" w:eastAsia="宋体" w:hAnsi="宋体" w:cs="Arial"/>
          <w:b/>
          <w:snapToGrid w:val="0"/>
          <w:sz w:val="21"/>
          <w:szCs w:val="21"/>
        </w:rPr>
      </w:pPr>
      <w:r w:rsidRPr="00AE347B">
        <w:rPr>
          <w:rFonts w:ascii="宋体" w:eastAsia="宋体" w:hAnsi="宋体" w:cs="Arial" w:hint="eastAsia"/>
          <w:b/>
          <w:snapToGrid w:val="0"/>
          <w:sz w:val="21"/>
          <w:szCs w:val="21"/>
        </w:rPr>
        <w:t>7、特别说明</w:t>
      </w:r>
    </w:p>
    <w:p w:rsidR="001B5B5E" w:rsidRPr="00AE347B" w:rsidRDefault="001B5B5E" w:rsidP="0016064C">
      <w:pPr>
        <w:adjustRightInd w:val="0"/>
        <w:snapToGrid w:val="0"/>
        <w:spacing w:line="42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（1）理财期间不开放赎回，理财产品在理财期到期日或实际终止日时一次兑付。</w:t>
      </w:r>
    </w:p>
    <w:p w:rsidR="001B5B5E" w:rsidRPr="00AE347B" w:rsidRDefault="001B5B5E" w:rsidP="00DF2F00">
      <w:pPr>
        <w:adjustRightInd w:val="0"/>
        <w:snapToGrid w:val="0"/>
        <w:spacing w:line="42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（2）提前/延期终止权利。在理财产品到期前，投资者无提前/延期终止权，如遇</w:t>
      </w:r>
      <w:r w:rsidRPr="00AE347B">
        <w:rPr>
          <w:rFonts w:ascii="宋体" w:eastAsia="宋体" w:hAnsi="宋体"/>
          <w:snapToGrid w:val="0"/>
          <w:color w:val="000000"/>
          <w:sz w:val="21"/>
          <w:szCs w:val="21"/>
        </w:rPr>
        <w:t>国家金融政策出现重大调整</w:t>
      </w:r>
      <w:r w:rsidRPr="00AE347B">
        <w:rPr>
          <w:rFonts w:ascii="宋体" w:eastAsia="宋体" w:hAnsi="宋体" w:hint="eastAsia"/>
          <w:snapToGrid w:val="0"/>
          <w:color w:val="000000"/>
          <w:sz w:val="21"/>
          <w:szCs w:val="21"/>
        </w:rPr>
        <w:t>、市场发生重大变化等情形</w:t>
      </w:r>
      <w:r w:rsidRPr="00AE347B">
        <w:rPr>
          <w:rFonts w:ascii="宋体" w:eastAsia="宋体" w:hAnsi="宋体"/>
          <w:snapToGrid w:val="0"/>
          <w:color w:val="000000"/>
          <w:sz w:val="21"/>
          <w:szCs w:val="21"/>
        </w:rPr>
        <w:t>并影响本产品的正常运作</w:t>
      </w:r>
      <w:r w:rsidRPr="00AE347B">
        <w:rPr>
          <w:rFonts w:ascii="宋体" w:eastAsia="宋体" w:hAnsi="宋体" w:hint="eastAsia"/>
          <w:snapToGrid w:val="0"/>
          <w:color w:val="000000"/>
          <w:sz w:val="21"/>
          <w:szCs w:val="21"/>
        </w:rPr>
        <w:t>，以及</w:t>
      </w:r>
      <w:r w:rsidRPr="00AE347B">
        <w:rPr>
          <w:rFonts w:ascii="宋体" w:eastAsia="宋体" w:hAnsi="宋体"/>
          <w:snapToGrid w:val="0"/>
          <w:color w:val="000000"/>
          <w:sz w:val="21"/>
          <w:szCs w:val="21"/>
        </w:rPr>
        <w:t>其他</w:t>
      </w:r>
      <w:r w:rsidRPr="00AE347B">
        <w:rPr>
          <w:rFonts w:ascii="宋体" w:eastAsia="宋体" w:hAnsi="宋体" w:hint="eastAsia"/>
          <w:snapToGrid w:val="0"/>
          <w:color w:val="000000"/>
          <w:sz w:val="21"/>
          <w:szCs w:val="21"/>
        </w:rPr>
        <w:t>平安银行股份有限公司</w:t>
      </w:r>
      <w:r w:rsidRPr="00AE347B">
        <w:rPr>
          <w:rFonts w:ascii="宋体" w:eastAsia="宋体" w:hAnsi="宋体"/>
          <w:snapToGrid w:val="0"/>
          <w:color w:val="000000"/>
          <w:sz w:val="21"/>
          <w:szCs w:val="21"/>
        </w:rPr>
        <w:t>认为需要提前</w:t>
      </w:r>
      <w:r w:rsidRPr="00AE347B">
        <w:rPr>
          <w:rFonts w:ascii="宋体" w:eastAsia="宋体" w:hAnsi="宋体" w:hint="eastAsia"/>
          <w:snapToGrid w:val="0"/>
          <w:color w:val="000000"/>
          <w:sz w:val="21"/>
          <w:szCs w:val="21"/>
        </w:rPr>
        <w:t>/延期</w:t>
      </w:r>
      <w:r w:rsidRPr="00AE347B">
        <w:rPr>
          <w:rFonts w:ascii="宋体" w:eastAsia="宋体" w:hAnsi="宋体"/>
          <w:snapToGrid w:val="0"/>
          <w:color w:val="000000"/>
          <w:sz w:val="21"/>
          <w:szCs w:val="21"/>
        </w:rPr>
        <w:t>终止本理财产品的情况时，</w:t>
      </w:r>
      <w:r w:rsidRPr="00AE347B">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1B5B5E" w:rsidRPr="00AE347B" w:rsidRDefault="001B5B5E" w:rsidP="00556874">
      <w:pPr>
        <w:ind w:firstLineChars="149" w:firstLine="419"/>
        <w:rPr>
          <w:rFonts w:ascii="宋体" w:eastAsia="宋体" w:hAnsi="宋体"/>
          <w:b/>
          <w:sz w:val="28"/>
          <w:szCs w:val="28"/>
        </w:rPr>
      </w:pPr>
      <w:r w:rsidRPr="00AE347B">
        <w:rPr>
          <w:rFonts w:ascii="宋体" w:eastAsia="宋体" w:hAnsi="宋体" w:hint="eastAsia"/>
          <w:b/>
          <w:sz w:val="28"/>
          <w:szCs w:val="28"/>
        </w:rPr>
        <w:t>四、风险揭示</w:t>
      </w:r>
    </w:p>
    <w:p w:rsidR="001B5B5E" w:rsidRPr="00AE347B" w:rsidRDefault="001B5B5E" w:rsidP="001836E7">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b/>
          <w:snapToGrid w:val="0"/>
          <w:color w:val="000000"/>
          <w:sz w:val="21"/>
          <w:szCs w:val="21"/>
        </w:rPr>
        <w:t>本理财产品有投资风险，</w:t>
      </w:r>
      <w:r w:rsidRPr="00AE347B">
        <w:rPr>
          <w:rFonts w:ascii="宋体" w:eastAsia="宋体" w:hAnsi="宋体" w:hint="eastAsia"/>
          <w:b/>
          <w:snapToGrid w:val="0"/>
          <w:color w:val="000000"/>
          <w:sz w:val="21"/>
          <w:szCs w:val="21"/>
        </w:rPr>
        <w:t>只保障理财资金本金，不保证理财收益</w:t>
      </w:r>
      <w:r w:rsidRPr="00AE347B">
        <w:rPr>
          <w:rFonts w:ascii="宋体" w:eastAsia="宋体" w:hAnsi="宋体"/>
          <w:b/>
          <w:snapToGrid w:val="0"/>
          <w:color w:val="000000"/>
          <w:sz w:val="21"/>
          <w:szCs w:val="21"/>
        </w:rPr>
        <w:t>，投资者应该充分认识投资风险，谨慎投资。</w:t>
      </w:r>
      <w:r w:rsidRPr="00AE347B">
        <w:rPr>
          <w:rFonts w:ascii="宋体" w:eastAsia="宋体" w:hAnsi="宋体" w:hint="eastAsia"/>
          <w:b/>
          <w:snapToGrid w:val="0"/>
          <w:color w:val="000000"/>
          <w:sz w:val="21"/>
          <w:szCs w:val="21"/>
        </w:rPr>
        <w:t>本产品</w:t>
      </w:r>
      <w:r w:rsidRPr="00AE347B">
        <w:rPr>
          <w:rFonts w:ascii="宋体" w:eastAsia="宋体" w:hAnsi="宋体"/>
          <w:b/>
          <w:snapToGrid w:val="0"/>
          <w:color w:val="000000"/>
          <w:sz w:val="21"/>
          <w:szCs w:val="21"/>
        </w:rPr>
        <w:t>风险揭示内容</w:t>
      </w:r>
      <w:r w:rsidRPr="00AE347B">
        <w:rPr>
          <w:rFonts w:ascii="宋体" w:eastAsia="宋体" w:hAnsi="宋体" w:hint="eastAsia"/>
          <w:b/>
          <w:snapToGrid w:val="0"/>
          <w:color w:val="000000"/>
          <w:sz w:val="21"/>
          <w:szCs w:val="21"/>
        </w:rPr>
        <w:t>详见《平安银行</w:t>
      </w:r>
      <w:r w:rsidRPr="00174D3D">
        <w:rPr>
          <w:rFonts w:ascii="宋体" w:eastAsia="宋体" w:hAnsi="宋体" w:hint="eastAsia"/>
          <w:b/>
          <w:noProof/>
          <w:snapToGrid w:val="0"/>
          <w:color w:val="000000"/>
          <w:sz w:val="21"/>
          <w:szCs w:val="21"/>
        </w:rPr>
        <w:t>“聚财宝”季添利（保本）2013年291期人民币理财产品</w:t>
      </w:r>
      <w:r w:rsidRPr="00AE347B">
        <w:rPr>
          <w:rFonts w:ascii="宋体" w:eastAsia="宋体" w:hAnsi="宋体" w:hint="eastAsia"/>
          <w:b/>
          <w:snapToGrid w:val="0"/>
          <w:color w:val="000000"/>
          <w:sz w:val="21"/>
          <w:szCs w:val="21"/>
        </w:rPr>
        <w:t>风险揭示书》，</w:t>
      </w:r>
      <w:r w:rsidRPr="00AE347B">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AE347B">
        <w:rPr>
          <w:rFonts w:ascii="宋体" w:eastAsia="宋体" w:hAnsi="宋体" w:hint="eastAsia"/>
          <w:b/>
          <w:snapToGrid w:val="0"/>
          <w:color w:val="000000"/>
          <w:sz w:val="21"/>
          <w:szCs w:val="21"/>
        </w:rPr>
        <w:t>。</w:t>
      </w:r>
    </w:p>
    <w:p w:rsidR="001B5B5E" w:rsidRPr="00AE347B" w:rsidRDefault="001B5B5E" w:rsidP="001836E7">
      <w:pPr>
        <w:ind w:firstLineChars="150" w:firstLine="422"/>
        <w:rPr>
          <w:rFonts w:ascii="宋体" w:eastAsia="宋体" w:hAnsi="宋体"/>
          <w:b/>
          <w:sz w:val="28"/>
          <w:szCs w:val="28"/>
        </w:rPr>
      </w:pPr>
      <w:r w:rsidRPr="00AE347B">
        <w:rPr>
          <w:rFonts w:ascii="宋体" w:eastAsia="宋体" w:hAnsi="宋体" w:hint="eastAsia"/>
          <w:b/>
          <w:sz w:val="28"/>
          <w:szCs w:val="28"/>
        </w:rPr>
        <w:t>五、信息披露</w:t>
      </w:r>
    </w:p>
    <w:p w:rsidR="001B5B5E" w:rsidRPr="00AE347B" w:rsidRDefault="001B5B5E" w:rsidP="001836E7">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1B5B5E" w:rsidRPr="00AE347B" w:rsidRDefault="001B5B5E" w:rsidP="001836E7">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本产品信息披露的具体内容和时间规定等详见《平安银行理财产品客户权益须知》，</w:t>
      </w:r>
      <w:r w:rsidRPr="00AE347B">
        <w:rPr>
          <w:rFonts w:ascii="宋体" w:eastAsia="宋体" w:hAnsi="宋体"/>
          <w:b/>
          <w:snapToGrid w:val="0"/>
          <w:color w:val="000000"/>
          <w:sz w:val="21"/>
          <w:szCs w:val="21"/>
        </w:rPr>
        <w:t>请</w:t>
      </w:r>
      <w:r w:rsidRPr="00AE347B">
        <w:rPr>
          <w:rFonts w:ascii="宋体" w:eastAsia="宋体" w:hAnsi="宋体"/>
          <w:b/>
          <w:snapToGrid w:val="0"/>
          <w:color w:val="000000"/>
          <w:sz w:val="21"/>
          <w:szCs w:val="21"/>
        </w:rPr>
        <w:lastRenderedPageBreak/>
        <w:t>投资者详细阅读</w:t>
      </w:r>
      <w:r w:rsidRPr="00AE347B">
        <w:rPr>
          <w:rFonts w:ascii="宋体" w:eastAsia="宋体" w:hAnsi="宋体" w:hint="eastAsia"/>
          <w:b/>
          <w:snapToGrid w:val="0"/>
          <w:color w:val="000000"/>
          <w:sz w:val="21"/>
          <w:szCs w:val="21"/>
        </w:rPr>
        <w:t>并注意查阅相关产品信息。</w:t>
      </w:r>
    </w:p>
    <w:p w:rsidR="001B5B5E" w:rsidRPr="00AE347B" w:rsidRDefault="001B5B5E" w:rsidP="00571F14">
      <w:pPr>
        <w:ind w:firstLineChars="200" w:firstLine="562"/>
        <w:rPr>
          <w:rFonts w:ascii="宋体" w:eastAsia="宋体" w:hAnsi="宋体"/>
          <w:b/>
          <w:sz w:val="28"/>
          <w:szCs w:val="28"/>
        </w:rPr>
      </w:pPr>
      <w:r w:rsidRPr="00AE347B">
        <w:rPr>
          <w:rFonts w:ascii="宋体" w:eastAsia="宋体" w:hAnsi="宋体" w:hint="eastAsia"/>
          <w:b/>
          <w:sz w:val="28"/>
          <w:szCs w:val="28"/>
        </w:rPr>
        <w:t>六、其他重要事项说明</w:t>
      </w:r>
    </w:p>
    <w:p w:rsidR="001B5B5E" w:rsidRPr="00AE347B" w:rsidRDefault="001B5B5E" w:rsidP="003F25A9">
      <w:pPr>
        <w:adjustRightInd w:val="0"/>
        <w:snapToGrid w:val="0"/>
        <w:spacing w:line="440" w:lineRule="exact"/>
        <w:ind w:firstLineChars="250" w:firstLine="525"/>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1、由于投资者原因导致平安银行终止双方理财关系的情形</w:t>
      </w:r>
    </w:p>
    <w:p w:rsidR="001B5B5E" w:rsidRPr="00AE347B" w:rsidRDefault="001B5B5E"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（1）若因投资者原因导致扣款失败，则投资者认购本理财产品失败。</w:t>
      </w:r>
    </w:p>
    <w:p w:rsidR="001B5B5E" w:rsidRPr="00AE347B" w:rsidRDefault="001B5B5E"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1B5B5E" w:rsidRPr="00AE347B" w:rsidRDefault="001B5B5E"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1B5B5E" w:rsidRPr="00AE347B" w:rsidRDefault="001B5B5E"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2、理财产品合同违约</w:t>
      </w:r>
    </w:p>
    <w:p w:rsidR="001B5B5E" w:rsidRPr="00AE347B" w:rsidRDefault="001B5B5E"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理财产品存续期内，投资者不得以本理财资金设定其他任何第三方权益。如因司法或行政机构采取强制措施导致理财账户内资产的部分或全部被扣划，均被视为投资者违反本理财计划合约，并承担全部经济损失。</w:t>
      </w:r>
    </w:p>
    <w:p w:rsidR="001B5B5E" w:rsidRPr="00AE347B" w:rsidRDefault="001B5B5E"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1B5B5E" w:rsidRPr="00AE347B" w:rsidRDefault="001B5B5E" w:rsidP="004D5A4D">
      <w:pPr>
        <w:adjustRightInd w:val="0"/>
        <w:snapToGrid w:val="0"/>
        <w:spacing w:line="440" w:lineRule="exact"/>
        <w:ind w:firstLineChars="200" w:firstLine="420"/>
        <w:textAlignment w:val="center"/>
        <w:rPr>
          <w:rFonts w:ascii="宋体" w:eastAsia="宋体" w:hAnsi="宋体" w:cs="Arial"/>
          <w:snapToGrid w:val="0"/>
          <w:sz w:val="21"/>
          <w:szCs w:val="21"/>
        </w:rPr>
      </w:pPr>
      <w:r w:rsidRPr="00AE347B">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w:t>
      </w:r>
      <w:r w:rsidRPr="00AE347B">
        <w:rPr>
          <w:rFonts w:ascii="宋体" w:eastAsia="宋体" w:hAnsi="宋体" w:hint="eastAsia"/>
          <w:snapToGrid w:val="0"/>
          <w:sz w:val="21"/>
          <w:szCs w:val="21"/>
        </w:rPr>
        <w:t>达成一致，应提交中国国际经济贸易仲裁委员会华南分会仲裁解决。</w:t>
      </w:r>
    </w:p>
    <w:p w:rsidR="001B5B5E" w:rsidRPr="00AE347B" w:rsidRDefault="001B5B5E" w:rsidP="00571F14">
      <w:pPr>
        <w:ind w:firstLineChars="150" w:firstLine="422"/>
        <w:rPr>
          <w:rFonts w:ascii="宋体" w:eastAsia="宋体" w:hAnsi="宋体"/>
          <w:b/>
          <w:sz w:val="28"/>
          <w:szCs w:val="28"/>
        </w:rPr>
      </w:pPr>
      <w:r w:rsidRPr="00AE347B">
        <w:rPr>
          <w:rFonts w:ascii="宋体" w:eastAsia="宋体" w:hAnsi="宋体" w:hint="eastAsia"/>
          <w:b/>
          <w:sz w:val="28"/>
          <w:szCs w:val="28"/>
        </w:rPr>
        <w:t>七、特别提示</w:t>
      </w:r>
    </w:p>
    <w:p w:rsidR="001B5B5E" w:rsidRPr="00AE347B" w:rsidRDefault="001B5B5E"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本理财产品说明书为《</w:t>
      </w:r>
      <w:r w:rsidRPr="00AE347B">
        <w:rPr>
          <w:rFonts w:ascii="宋体" w:eastAsia="宋体" w:hAnsi="宋体" w:hint="eastAsia"/>
          <w:snapToGrid w:val="0"/>
          <w:color w:val="000000"/>
          <w:sz w:val="21"/>
          <w:szCs w:val="21"/>
        </w:rPr>
        <w:t>平安银行理财产品合约</w:t>
      </w:r>
      <w:r w:rsidRPr="00AE347B">
        <w:rPr>
          <w:rFonts w:ascii="宋体" w:eastAsia="宋体" w:hAnsi="宋体"/>
          <w:snapToGrid w:val="0"/>
          <w:color w:val="000000"/>
          <w:sz w:val="21"/>
          <w:szCs w:val="21"/>
        </w:rPr>
        <w:t>》不可分割之组成部分</w:t>
      </w:r>
      <w:r w:rsidRPr="00AE347B">
        <w:rPr>
          <w:rFonts w:ascii="宋体" w:eastAsia="宋体" w:hAnsi="宋体" w:hint="eastAsia"/>
          <w:snapToGrid w:val="0"/>
          <w:color w:val="000000"/>
          <w:sz w:val="21"/>
          <w:szCs w:val="21"/>
        </w:rPr>
        <w:t>，与</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平安银行理财产品合约</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不同之处，以本理财产品说明书为准</w:t>
      </w:r>
      <w:r w:rsidRPr="00AE347B">
        <w:rPr>
          <w:rFonts w:ascii="宋体" w:eastAsia="宋体" w:hAnsi="宋体"/>
          <w:snapToGrid w:val="0"/>
          <w:color w:val="000000"/>
          <w:sz w:val="21"/>
          <w:szCs w:val="21"/>
        </w:rPr>
        <w:t>。</w:t>
      </w:r>
    </w:p>
    <w:p w:rsidR="001B5B5E" w:rsidRPr="00AE347B" w:rsidRDefault="001B5B5E"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1B5B5E" w:rsidRPr="00AE347B" w:rsidRDefault="001B5B5E"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在购买本理财产品前，请投资者确保完全了解本理财计划的性质、其中涉及的风险以及投资者的自身情况。</w:t>
      </w:r>
      <w:r w:rsidRPr="00AE347B">
        <w:rPr>
          <w:rFonts w:ascii="宋体" w:eastAsia="宋体" w:hAnsi="宋体" w:hint="eastAsia"/>
          <w:snapToGrid w:val="0"/>
          <w:color w:val="000000"/>
          <w:sz w:val="21"/>
          <w:szCs w:val="21"/>
        </w:rPr>
        <w:t>若投资者对本理财产品说明书的内容有任何疑问，请向平安银行各营业网点理财经理咨询。</w:t>
      </w:r>
    </w:p>
    <w:p w:rsidR="001B5B5E" w:rsidRPr="00AE347B" w:rsidRDefault="001B5B5E"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除本产品说明书中明确规定的收益及收益分配方式外，任何其他收益表述均属不具有法</w:t>
      </w:r>
      <w:r w:rsidRPr="00AE347B">
        <w:rPr>
          <w:rFonts w:ascii="宋体" w:eastAsia="宋体" w:hAnsi="宋体"/>
          <w:snapToGrid w:val="0"/>
          <w:color w:val="000000"/>
          <w:sz w:val="21"/>
          <w:szCs w:val="21"/>
        </w:rPr>
        <w:lastRenderedPageBreak/>
        <w:t>律约束力的用语，不代表投资者可能获得的实际收益，亦不构成平安银行对本理财产品的额外收益承诺。</w:t>
      </w:r>
    </w:p>
    <w:p w:rsidR="001B5B5E" w:rsidRPr="00AE347B" w:rsidRDefault="001B5B5E"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本理财产品只根据本产品说明书所载的内容操作。</w:t>
      </w:r>
    </w:p>
    <w:p w:rsidR="001B5B5E" w:rsidRPr="00AE347B" w:rsidRDefault="001B5B5E"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本理财产品不等同于银行存款。</w:t>
      </w:r>
    </w:p>
    <w:p w:rsidR="001B5B5E" w:rsidRPr="00AE347B" w:rsidRDefault="001B5B5E"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本理财产品说明书由平安银行负责解释。</w:t>
      </w:r>
    </w:p>
    <w:p w:rsidR="001B5B5E" w:rsidRPr="00AE347B" w:rsidRDefault="001B5B5E" w:rsidP="004D5A4D">
      <w:pPr>
        <w:adjustRightInd w:val="0"/>
        <w:snapToGrid w:val="0"/>
        <w:spacing w:line="440" w:lineRule="exact"/>
        <w:ind w:firstLineChars="200" w:firstLine="420"/>
        <w:textAlignment w:val="center"/>
        <w:rPr>
          <w:rFonts w:ascii="宋体" w:eastAsia="宋体" w:hAnsi="宋体"/>
          <w:snapToGrid w:val="0"/>
        </w:rPr>
      </w:pPr>
      <w:r w:rsidRPr="00AE347B">
        <w:rPr>
          <w:rFonts w:ascii="宋体" w:eastAsia="宋体" w:hAnsi="宋体" w:hint="eastAsia"/>
          <w:snapToGrid w:val="0"/>
          <w:color w:val="000000"/>
          <w:sz w:val="21"/>
          <w:szCs w:val="21"/>
        </w:rPr>
        <w:t>―――――――――――――――――――――――――――――――――――――</w:t>
      </w:r>
    </w:p>
    <w:p w:rsidR="001B5B5E" w:rsidRPr="00AE347B" w:rsidRDefault="001B5B5E" w:rsidP="00BA10DE">
      <w:pPr>
        <w:adjustRightInd w:val="0"/>
        <w:snapToGrid w:val="0"/>
        <w:spacing w:line="440" w:lineRule="exact"/>
        <w:textAlignment w:val="center"/>
        <w:rPr>
          <w:rFonts w:ascii="宋体" w:eastAsia="宋体" w:hAnsi="宋体"/>
          <w:snapToGrid w:val="0"/>
        </w:rPr>
        <w:sectPr w:rsidR="001B5B5E" w:rsidRPr="00AE347B" w:rsidSect="003E1110">
          <w:footerReference w:type="even" r:id="rId8"/>
          <w:footerReference w:type="default" r:id="rId9"/>
          <w:pgSz w:w="11906" w:h="16838"/>
          <w:pgMar w:top="1440" w:right="1800" w:bottom="1440" w:left="1800" w:header="851" w:footer="992" w:gutter="0"/>
          <w:pgNumType w:start="1"/>
          <w:cols w:space="425"/>
          <w:docGrid w:type="lines" w:linePitch="312"/>
        </w:sectPr>
      </w:pPr>
    </w:p>
    <w:p w:rsidR="001B5B5E" w:rsidRPr="00AE347B" w:rsidRDefault="001B5B5E" w:rsidP="00D145F9">
      <w:pPr>
        <w:widowControl/>
        <w:snapToGrid w:val="0"/>
        <w:spacing w:before="100" w:beforeAutospacing="1" w:after="100" w:afterAutospacing="1" w:line="360" w:lineRule="exact"/>
        <w:ind w:firstLineChars="200" w:firstLine="482"/>
        <w:jc w:val="left"/>
        <w:rPr>
          <w:rFonts w:ascii="宋体" w:eastAsia="楷体_GB2312" w:hAnsi="宋体" w:cs="宋体"/>
          <w:b/>
          <w:bCs/>
          <w:kern w:val="0"/>
          <w:sz w:val="24"/>
          <w:szCs w:val="21"/>
        </w:rPr>
      </w:pPr>
      <w:r w:rsidRPr="00AE347B">
        <w:rPr>
          <w:rFonts w:eastAsia="楷体_GB2312" w:hAnsi="宋体" w:cs="宋体" w:hint="eastAsia"/>
          <w:b/>
          <w:bCs/>
          <w:kern w:val="0"/>
          <w:sz w:val="24"/>
          <w:szCs w:val="21"/>
        </w:rPr>
        <w:lastRenderedPageBreak/>
        <w:t>本产品投资人已阅读并领取</w:t>
      </w:r>
      <w:r w:rsidRPr="00AE347B">
        <w:rPr>
          <w:rFonts w:ascii="宋体" w:eastAsia="楷体_GB2312" w:hAnsi="宋体" w:cs="宋体" w:hint="eastAsia"/>
          <w:b/>
          <w:bCs/>
          <w:kern w:val="0"/>
          <w:sz w:val="24"/>
          <w:szCs w:val="21"/>
        </w:rPr>
        <w:t>《平安银行</w:t>
      </w:r>
      <w:r w:rsidRPr="00174D3D">
        <w:rPr>
          <w:rFonts w:ascii="宋体" w:eastAsia="楷体_GB2312" w:hAnsi="宋体" w:cs="宋体" w:hint="eastAsia"/>
          <w:b/>
          <w:bCs/>
          <w:noProof/>
          <w:kern w:val="0"/>
          <w:sz w:val="24"/>
          <w:szCs w:val="21"/>
        </w:rPr>
        <w:t>“聚财宝”季添利（保本）</w:t>
      </w:r>
      <w:r w:rsidRPr="00174D3D">
        <w:rPr>
          <w:rFonts w:ascii="宋体" w:eastAsia="楷体_GB2312" w:hAnsi="宋体" w:cs="宋体" w:hint="eastAsia"/>
          <w:b/>
          <w:bCs/>
          <w:noProof/>
          <w:kern w:val="0"/>
          <w:sz w:val="24"/>
          <w:szCs w:val="21"/>
        </w:rPr>
        <w:t>2013</w:t>
      </w:r>
      <w:r w:rsidRPr="00174D3D">
        <w:rPr>
          <w:rFonts w:ascii="宋体" w:eastAsia="楷体_GB2312" w:hAnsi="宋体" w:cs="宋体" w:hint="eastAsia"/>
          <w:b/>
          <w:bCs/>
          <w:noProof/>
          <w:kern w:val="0"/>
          <w:sz w:val="24"/>
          <w:szCs w:val="21"/>
        </w:rPr>
        <w:t>年</w:t>
      </w:r>
      <w:r w:rsidRPr="00174D3D">
        <w:rPr>
          <w:rFonts w:ascii="宋体" w:eastAsia="楷体_GB2312" w:hAnsi="宋体" w:cs="宋体" w:hint="eastAsia"/>
          <w:b/>
          <w:bCs/>
          <w:noProof/>
          <w:kern w:val="0"/>
          <w:sz w:val="24"/>
          <w:szCs w:val="21"/>
        </w:rPr>
        <w:t>291</w:t>
      </w:r>
      <w:r w:rsidRPr="00174D3D">
        <w:rPr>
          <w:rFonts w:ascii="宋体" w:eastAsia="楷体_GB2312" w:hAnsi="宋体" w:cs="宋体" w:hint="eastAsia"/>
          <w:b/>
          <w:bCs/>
          <w:noProof/>
          <w:kern w:val="0"/>
          <w:sz w:val="24"/>
          <w:szCs w:val="21"/>
        </w:rPr>
        <w:t>期人民币理财产品</w:t>
      </w:r>
      <w:r w:rsidRPr="00AE347B">
        <w:rPr>
          <w:rFonts w:ascii="宋体" w:eastAsia="楷体_GB2312" w:hAnsi="宋体" w:cs="宋体" w:hint="eastAsia"/>
          <w:b/>
          <w:bCs/>
          <w:kern w:val="0"/>
          <w:sz w:val="24"/>
          <w:szCs w:val="21"/>
        </w:rPr>
        <w:t>说明书》</w:t>
      </w:r>
      <w:r w:rsidRPr="00AE347B">
        <w:rPr>
          <w:rFonts w:eastAsia="楷体_GB2312" w:hAnsi="宋体" w:cs="宋体" w:hint="eastAsia"/>
          <w:b/>
          <w:bCs/>
          <w:kern w:val="0"/>
          <w:sz w:val="24"/>
          <w:szCs w:val="21"/>
        </w:rPr>
        <w:t>，共</w:t>
      </w:r>
      <w:r w:rsidRPr="00AE347B">
        <w:rPr>
          <w:rFonts w:ascii="宋体" w:eastAsia="楷体_GB2312" w:hAnsi="宋体" w:cs="宋体" w:hint="eastAsia"/>
          <w:b/>
          <w:bCs/>
          <w:kern w:val="0"/>
          <w:sz w:val="24"/>
          <w:szCs w:val="21"/>
        </w:rPr>
        <w:t>6</w:t>
      </w:r>
      <w:r w:rsidRPr="00AE347B">
        <w:rPr>
          <w:rFonts w:eastAsia="楷体_GB2312" w:hAnsi="宋体" w:cs="宋体" w:hint="eastAsia"/>
          <w:b/>
          <w:bCs/>
          <w:kern w:val="0"/>
          <w:sz w:val="24"/>
          <w:szCs w:val="21"/>
        </w:rPr>
        <w:t>页，充分了解本产品的收益和风险，自愿购买。</w:t>
      </w:r>
    </w:p>
    <w:p w:rsidR="001B5B5E" w:rsidRPr="00AE347B" w:rsidRDefault="001B5B5E" w:rsidP="00BA10DE">
      <w:pPr>
        <w:widowControl/>
        <w:snapToGrid w:val="0"/>
        <w:spacing w:before="100" w:beforeAutospacing="1" w:after="100" w:afterAutospacing="1" w:line="360" w:lineRule="exact"/>
        <w:ind w:firstLineChars="196" w:firstLine="472"/>
        <w:jc w:val="left"/>
        <w:rPr>
          <w:rFonts w:eastAsia="楷体_GB2312" w:hAnsi="宋体" w:cs="宋体"/>
          <w:b/>
          <w:bCs/>
          <w:kern w:val="0"/>
          <w:sz w:val="24"/>
          <w:szCs w:val="21"/>
        </w:rPr>
      </w:pPr>
    </w:p>
    <w:p w:rsidR="001B5B5E" w:rsidRPr="00571F14" w:rsidRDefault="001B5B5E" w:rsidP="001B5B5E">
      <w:pPr>
        <w:widowControl/>
        <w:snapToGrid w:val="0"/>
        <w:spacing w:before="100" w:beforeAutospacing="1" w:after="100" w:afterAutospacing="1" w:line="360" w:lineRule="exact"/>
        <w:ind w:firstLineChars="196" w:firstLine="472"/>
        <w:jc w:val="left"/>
        <w:rPr>
          <w:rFonts w:ascii="宋体" w:eastAsia="宋体" w:hAnsi="宋体"/>
          <w:snapToGrid w:val="0"/>
        </w:rPr>
      </w:pPr>
      <w:r w:rsidRPr="00AE347B">
        <w:rPr>
          <w:rFonts w:eastAsia="楷体_GB2312" w:hAnsi="宋体" w:cs="宋体" w:hint="eastAsia"/>
          <w:b/>
          <w:bCs/>
          <w:kern w:val="0"/>
          <w:sz w:val="24"/>
          <w:szCs w:val="21"/>
        </w:rPr>
        <w:t>投资人签字：</w:t>
      </w:r>
      <w:r w:rsidRPr="00AE347B">
        <w:rPr>
          <w:rFonts w:ascii="宋体" w:eastAsia="楷体_GB2312" w:hAnsi="宋体" w:cs="宋体"/>
          <w:b/>
          <w:bCs/>
          <w:kern w:val="0"/>
          <w:sz w:val="24"/>
          <w:szCs w:val="21"/>
        </w:rPr>
        <w:t xml:space="preserve">                                 </w:t>
      </w:r>
      <w:r w:rsidRPr="00AE347B">
        <w:rPr>
          <w:rFonts w:eastAsia="楷体_GB2312" w:hAnsi="宋体" w:cs="宋体" w:hint="eastAsia"/>
          <w:b/>
          <w:bCs/>
          <w:kern w:val="0"/>
          <w:sz w:val="24"/>
          <w:szCs w:val="21"/>
        </w:rPr>
        <w:t>日</w:t>
      </w:r>
      <w:r w:rsidRPr="00AE347B">
        <w:rPr>
          <w:rFonts w:ascii="宋体" w:eastAsia="楷体_GB2312" w:hAnsi="宋体" w:cs="宋体"/>
          <w:b/>
          <w:bCs/>
          <w:kern w:val="0"/>
          <w:sz w:val="24"/>
          <w:szCs w:val="21"/>
        </w:rPr>
        <w:t xml:space="preserve">    </w:t>
      </w:r>
      <w:r w:rsidRPr="00AE347B">
        <w:rPr>
          <w:rFonts w:eastAsia="楷体_GB2312" w:hAnsi="宋体" w:cs="宋体" w:hint="eastAsia"/>
          <w:b/>
          <w:bCs/>
          <w:kern w:val="0"/>
          <w:sz w:val="24"/>
          <w:szCs w:val="21"/>
        </w:rPr>
        <w:t>期：</w:t>
      </w:r>
      <w:r w:rsidRPr="00571F14">
        <w:rPr>
          <w:rFonts w:ascii="宋体" w:eastAsia="宋体" w:hAnsi="宋体"/>
          <w:snapToGrid w:val="0"/>
        </w:rPr>
        <w:t xml:space="preserve"> </w:t>
      </w:r>
    </w:p>
    <w:sectPr w:rsidR="001B5B5E" w:rsidRPr="00571F14" w:rsidSect="001B5B5E">
      <w:footerReference w:type="even" r:id="rId10"/>
      <w:footerReference w:type="default" r:id="rId11"/>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4B31" w:rsidRDefault="00A54B31" w:rsidP="004B657F">
      <w:r>
        <w:separator/>
      </w:r>
    </w:p>
  </w:endnote>
  <w:endnote w:type="continuationSeparator" w:id="1">
    <w:p w:rsidR="00A54B31" w:rsidRDefault="00A54B31" w:rsidP="004B65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altName w:val="Arial Unicode MS"/>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华文仿宋">
    <w:panose1 w:val="02010600040101010101"/>
    <w:charset w:val="86"/>
    <w:family w:val="auto"/>
    <w:pitch w:val="variable"/>
    <w:sig w:usb0="00000287" w:usb1="080F0000" w:usb2="00000010" w:usb3="00000000" w:csb0="0004009F" w:csb1="00000000"/>
  </w:font>
  <w:font w:name="楷体_GB2312">
    <w:altName w:val="Arial Unicode MS"/>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B5E" w:rsidRDefault="00FB7594" w:rsidP="00C127F6">
    <w:pPr>
      <w:pStyle w:val="a7"/>
      <w:framePr w:wrap="around" w:vAnchor="text" w:hAnchor="margin" w:xAlign="center" w:y="1"/>
      <w:rPr>
        <w:rStyle w:val="ac"/>
      </w:rPr>
    </w:pPr>
    <w:r>
      <w:rPr>
        <w:rStyle w:val="ac"/>
      </w:rPr>
      <w:fldChar w:fldCharType="begin"/>
    </w:r>
    <w:r w:rsidR="001B5B5E">
      <w:rPr>
        <w:rStyle w:val="ac"/>
      </w:rPr>
      <w:instrText xml:space="preserve">PAGE  </w:instrText>
    </w:r>
    <w:r>
      <w:rPr>
        <w:rStyle w:val="ac"/>
      </w:rPr>
      <w:fldChar w:fldCharType="separate"/>
    </w:r>
    <w:r w:rsidR="001B5B5E">
      <w:rPr>
        <w:rStyle w:val="ac"/>
        <w:noProof/>
      </w:rPr>
      <w:t>2</w:t>
    </w:r>
    <w:r>
      <w:rPr>
        <w:rStyle w:val="ac"/>
      </w:rPr>
      <w:fldChar w:fldCharType="end"/>
    </w:r>
  </w:p>
  <w:p w:rsidR="001B5B5E" w:rsidRDefault="001B5B5E">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B5E" w:rsidRDefault="00FB7594" w:rsidP="00C127F6">
    <w:pPr>
      <w:pStyle w:val="a7"/>
      <w:framePr w:wrap="around" w:vAnchor="text" w:hAnchor="margin" w:xAlign="center" w:y="1"/>
      <w:rPr>
        <w:rStyle w:val="ac"/>
      </w:rPr>
    </w:pPr>
    <w:r>
      <w:rPr>
        <w:rStyle w:val="ac"/>
      </w:rPr>
      <w:fldChar w:fldCharType="begin"/>
    </w:r>
    <w:r w:rsidR="001B5B5E">
      <w:rPr>
        <w:rStyle w:val="ac"/>
      </w:rPr>
      <w:instrText xml:space="preserve">PAGE  </w:instrText>
    </w:r>
    <w:r>
      <w:rPr>
        <w:rStyle w:val="ac"/>
      </w:rPr>
      <w:fldChar w:fldCharType="separate"/>
    </w:r>
    <w:r w:rsidR="00914BE7">
      <w:rPr>
        <w:rStyle w:val="ac"/>
        <w:noProof/>
      </w:rPr>
      <w:t>1</w:t>
    </w:r>
    <w:r>
      <w:rPr>
        <w:rStyle w:val="ac"/>
      </w:rPr>
      <w:fldChar w:fldCharType="end"/>
    </w:r>
  </w:p>
  <w:p w:rsidR="001B5B5E" w:rsidRDefault="001B5B5E">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B6" w:rsidRDefault="00FB7594" w:rsidP="00C127F6">
    <w:pPr>
      <w:pStyle w:val="a7"/>
      <w:framePr w:wrap="around" w:vAnchor="text" w:hAnchor="margin" w:xAlign="center" w:y="1"/>
      <w:rPr>
        <w:rStyle w:val="ac"/>
      </w:rPr>
    </w:pPr>
    <w:r>
      <w:rPr>
        <w:rStyle w:val="ac"/>
      </w:rPr>
      <w:fldChar w:fldCharType="begin"/>
    </w:r>
    <w:r w:rsidR="00916AB6">
      <w:rPr>
        <w:rStyle w:val="ac"/>
      </w:rPr>
      <w:instrText xml:space="preserve">PAGE  </w:instrText>
    </w:r>
    <w:r>
      <w:rPr>
        <w:rStyle w:val="ac"/>
      </w:rPr>
      <w:fldChar w:fldCharType="separate"/>
    </w:r>
    <w:r w:rsidR="00653A0F">
      <w:rPr>
        <w:rStyle w:val="ac"/>
        <w:noProof/>
      </w:rPr>
      <w:t>2</w:t>
    </w:r>
    <w:r>
      <w:rPr>
        <w:rStyle w:val="ac"/>
      </w:rPr>
      <w:fldChar w:fldCharType="end"/>
    </w:r>
  </w:p>
  <w:p w:rsidR="00916AB6" w:rsidRDefault="00916AB6">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B6" w:rsidRDefault="00FB7594" w:rsidP="00C127F6">
    <w:pPr>
      <w:pStyle w:val="a7"/>
      <w:framePr w:wrap="around" w:vAnchor="text" w:hAnchor="margin" w:xAlign="center" w:y="1"/>
      <w:rPr>
        <w:rStyle w:val="ac"/>
      </w:rPr>
    </w:pPr>
    <w:r>
      <w:rPr>
        <w:rStyle w:val="ac"/>
      </w:rPr>
      <w:fldChar w:fldCharType="begin"/>
    </w:r>
    <w:r w:rsidR="00916AB6">
      <w:rPr>
        <w:rStyle w:val="ac"/>
      </w:rPr>
      <w:instrText xml:space="preserve">PAGE  </w:instrText>
    </w:r>
    <w:r>
      <w:rPr>
        <w:rStyle w:val="ac"/>
      </w:rPr>
      <w:fldChar w:fldCharType="separate"/>
    </w:r>
    <w:r w:rsidR="001B5B5E">
      <w:rPr>
        <w:rStyle w:val="ac"/>
        <w:noProof/>
      </w:rPr>
      <w:t>1</w:t>
    </w:r>
    <w:r>
      <w:rPr>
        <w:rStyle w:val="ac"/>
      </w:rPr>
      <w:fldChar w:fldCharType="end"/>
    </w:r>
  </w:p>
  <w:p w:rsidR="00916AB6" w:rsidRDefault="00916AB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4B31" w:rsidRDefault="00A54B31" w:rsidP="004B657F">
      <w:r>
        <w:separator/>
      </w:r>
    </w:p>
  </w:footnote>
  <w:footnote w:type="continuationSeparator" w:id="1">
    <w:p w:rsidR="00A54B31" w:rsidRDefault="00A54B31" w:rsidP="004B65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A6B8F"/>
    <w:multiLevelType w:val="hybridMultilevel"/>
    <w:tmpl w:val="3B9C3AA0"/>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
    <w:nsid w:val="23D00EBE"/>
    <w:multiLevelType w:val="hybridMultilevel"/>
    <w:tmpl w:val="9F32BF00"/>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37D5023"/>
    <w:multiLevelType w:val="hybridMultilevel"/>
    <w:tmpl w:val="23BA1198"/>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7076405"/>
    <w:multiLevelType w:val="hybridMultilevel"/>
    <w:tmpl w:val="83B09012"/>
    <w:lvl w:ilvl="0" w:tplc="AD18F966">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82265F4"/>
    <w:multiLevelType w:val="hybridMultilevel"/>
    <w:tmpl w:val="3BCA0624"/>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5AAE0DFC"/>
    <w:multiLevelType w:val="hybridMultilevel"/>
    <w:tmpl w:val="716233D0"/>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5EF566C"/>
    <w:multiLevelType w:val="hybridMultilevel"/>
    <w:tmpl w:val="523C4C5A"/>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86B2785"/>
    <w:multiLevelType w:val="hybridMultilevel"/>
    <w:tmpl w:val="A5ECE358"/>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9">
    <w:nsid w:val="71D54C51"/>
    <w:multiLevelType w:val="hybridMultilevel"/>
    <w:tmpl w:val="20E08028"/>
    <w:lvl w:ilvl="0" w:tplc="0409000F">
      <w:start w:val="1"/>
      <w:numFmt w:val="decimal"/>
      <w:lvlText w:val="%1."/>
      <w:lvlJc w:val="left"/>
      <w:pPr>
        <w:tabs>
          <w:tab w:val="num" w:pos="980"/>
        </w:tabs>
        <w:ind w:left="980" w:hanging="420"/>
      </w:p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0">
    <w:nsid w:val="74F64B83"/>
    <w:multiLevelType w:val="hybridMultilevel"/>
    <w:tmpl w:val="5EAA1B1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5BB56A2"/>
    <w:multiLevelType w:val="hybridMultilevel"/>
    <w:tmpl w:val="B688007E"/>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B391EF7"/>
    <w:multiLevelType w:val="hybridMultilevel"/>
    <w:tmpl w:val="61322F3E"/>
    <w:lvl w:ilvl="0" w:tplc="B7585560">
      <w:start w:val="2"/>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7"/>
  </w:num>
  <w:num w:numId="3">
    <w:abstractNumId w:val="9"/>
  </w:num>
  <w:num w:numId="4">
    <w:abstractNumId w:val="8"/>
  </w:num>
  <w:num w:numId="5">
    <w:abstractNumId w:val="6"/>
  </w:num>
  <w:num w:numId="6">
    <w:abstractNumId w:val="2"/>
  </w:num>
  <w:num w:numId="7">
    <w:abstractNumId w:val="12"/>
  </w:num>
  <w:num w:numId="8">
    <w:abstractNumId w:val="11"/>
  </w:num>
  <w:num w:numId="9">
    <w:abstractNumId w:val="0"/>
  </w:num>
  <w:num w:numId="10">
    <w:abstractNumId w:val="5"/>
  </w:num>
  <w:num w:numId="11">
    <w:abstractNumId w:val="1"/>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15B5"/>
    <w:rsid w:val="00003083"/>
    <w:rsid w:val="000049CD"/>
    <w:rsid w:val="0000567B"/>
    <w:rsid w:val="000071C8"/>
    <w:rsid w:val="000143FA"/>
    <w:rsid w:val="00014B56"/>
    <w:rsid w:val="00014ECA"/>
    <w:rsid w:val="00017071"/>
    <w:rsid w:val="000178E3"/>
    <w:rsid w:val="000179B9"/>
    <w:rsid w:val="000236AC"/>
    <w:rsid w:val="0002668C"/>
    <w:rsid w:val="000367E4"/>
    <w:rsid w:val="00041F35"/>
    <w:rsid w:val="0004278E"/>
    <w:rsid w:val="00044439"/>
    <w:rsid w:val="0005141F"/>
    <w:rsid w:val="0005602B"/>
    <w:rsid w:val="0005710F"/>
    <w:rsid w:val="000609C4"/>
    <w:rsid w:val="00060A12"/>
    <w:rsid w:val="00061CDF"/>
    <w:rsid w:val="0006214F"/>
    <w:rsid w:val="000638DC"/>
    <w:rsid w:val="000643FA"/>
    <w:rsid w:val="000710EA"/>
    <w:rsid w:val="000736CE"/>
    <w:rsid w:val="0007421B"/>
    <w:rsid w:val="000751B5"/>
    <w:rsid w:val="00082515"/>
    <w:rsid w:val="00086724"/>
    <w:rsid w:val="000919C5"/>
    <w:rsid w:val="0009204E"/>
    <w:rsid w:val="00094F08"/>
    <w:rsid w:val="00094FA4"/>
    <w:rsid w:val="000952DA"/>
    <w:rsid w:val="00095BC3"/>
    <w:rsid w:val="000966EE"/>
    <w:rsid w:val="000A4B1D"/>
    <w:rsid w:val="000A4C90"/>
    <w:rsid w:val="000A54A3"/>
    <w:rsid w:val="000C70D2"/>
    <w:rsid w:val="000C7E5C"/>
    <w:rsid w:val="000D1B61"/>
    <w:rsid w:val="000D7711"/>
    <w:rsid w:val="000E04C2"/>
    <w:rsid w:val="000E1710"/>
    <w:rsid w:val="000E4BC1"/>
    <w:rsid w:val="000E60F4"/>
    <w:rsid w:val="000F47FA"/>
    <w:rsid w:val="000F5E78"/>
    <w:rsid w:val="001056E3"/>
    <w:rsid w:val="00105FEA"/>
    <w:rsid w:val="001111E6"/>
    <w:rsid w:val="00114215"/>
    <w:rsid w:val="00114C48"/>
    <w:rsid w:val="001152D4"/>
    <w:rsid w:val="00115692"/>
    <w:rsid w:val="0012391E"/>
    <w:rsid w:val="00124921"/>
    <w:rsid w:val="0012536A"/>
    <w:rsid w:val="00126FFA"/>
    <w:rsid w:val="00127776"/>
    <w:rsid w:val="00131544"/>
    <w:rsid w:val="0013215F"/>
    <w:rsid w:val="00134F37"/>
    <w:rsid w:val="00136364"/>
    <w:rsid w:val="00141C12"/>
    <w:rsid w:val="00143D80"/>
    <w:rsid w:val="00151655"/>
    <w:rsid w:val="0016064C"/>
    <w:rsid w:val="0016078F"/>
    <w:rsid w:val="001615B5"/>
    <w:rsid w:val="001636B0"/>
    <w:rsid w:val="00163890"/>
    <w:rsid w:val="001651EB"/>
    <w:rsid w:val="00174805"/>
    <w:rsid w:val="001758D2"/>
    <w:rsid w:val="001767DE"/>
    <w:rsid w:val="00176A2F"/>
    <w:rsid w:val="00176B75"/>
    <w:rsid w:val="0018229D"/>
    <w:rsid w:val="00182CAC"/>
    <w:rsid w:val="001836E7"/>
    <w:rsid w:val="001843CE"/>
    <w:rsid w:val="00193B65"/>
    <w:rsid w:val="001959FA"/>
    <w:rsid w:val="001A0B81"/>
    <w:rsid w:val="001B210F"/>
    <w:rsid w:val="001B36DC"/>
    <w:rsid w:val="001B5B5E"/>
    <w:rsid w:val="001B62C6"/>
    <w:rsid w:val="001B6A4D"/>
    <w:rsid w:val="001C5650"/>
    <w:rsid w:val="001C5E63"/>
    <w:rsid w:val="001C7FB4"/>
    <w:rsid w:val="001D2E4B"/>
    <w:rsid w:val="001D3F61"/>
    <w:rsid w:val="001D552E"/>
    <w:rsid w:val="001D5548"/>
    <w:rsid w:val="001D727A"/>
    <w:rsid w:val="001D72E9"/>
    <w:rsid w:val="001E13C6"/>
    <w:rsid w:val="001E2A2E"/>
    <w:rsid w:val="001E33E7"/>
    <w:rsid w:val="001E4B3A"/>
    <w:rsid w:val="001E6D54"/>
    <w:rsid w:val="001E774E"/>
    <w:rsid w:val="001F0222"/>
    <w:rsid w:val="001F1448"/>
    <w:rsid w:val="001F26A4"/>
    <w:rsid w:val="001F2C01"/>
    <w:rsid w:val="001F4A33"/>
    <w:rsid w:val="001F4CD8"/>
    <w:rsid w:val="001F5D53"/>
    <w:rsid w:val="00204E43"/>
    <w:rsid w:val="00206038"/>
    <w:rsid w:val="00211B89"/>
    <w:rsid w:val="00220A63"/>
    <w:rsid w:val="00222895"/>
    <w:rsid w:val="00230AEE"/>
    <w:rsid w:val="0023211A"/>
    <w:rsid w:val="00232167"/>
    <w:rsid w:val="002321D6"/>
    <w:rsid w:val="00232BF4"/>
    <w:rsid w:val="0023609C"/>
    <w:rsid w:val="002418E6"/>
    <w:rsid w:val="00241AA7"/>
    <w:rsid w:val="00244EDD"/>
    <w:rsid w:val="002450E5"/>
    <w:rsid w:val="0025160F"/>
    <w:rsid w:val="00255751"/>
    <w:rsid w:val="00257EED"/>
    <w:rsid w:val="002601D7"/>
    <w:rsid w:val="00261370"/>
    <w:rsid w:val="00262A77"/>
    <w:rsid w:val="00262A8C"/>
    <w:rsid w:val="00264FF3"/>
    <w:rsid w:val="00270327"/>
    <w:rsid w:val="00270850"/>
    <w:rsid w:val="00272465"/>
    <w:rsid w:val="00275EDE"/>
    <w:rsid w:val="00284EB7"/>
    <w:rsid w:val="002876AB"/>
    <w:rsid w:val="00287E9A"/>
    <w:rsid w:val="00293D91"/>
    <w:rsid w:val="002A06A2"/>
    <w:rsid w:val="002B03A1"/>
    <w:rsid w:val="002B03B9"/>
    <w:rsid w:val="002B0766"/>
    <w:rsid w:val="002B73CE"/>
    <w:rsid w:val="002C341B"/>
    <w:rsid w:val="002C5A28"/>
    <w:rsid w:val="002C5A5F"/>
    <w:rsid w:val="002D240F"/>
    <w:rsid w:val="002D2B8D"/>
    <w:rsid w:val="002D3357"/>
    <w:rsid w:val="002D3817"/>
    <w:rsid w:val="002D57B5"/>
    <w:rsid w:val="002D5F15"/>
    <w:rsid w:val="002E26AA"/>
    <w:rsid w:val="002E76F8"/>
    <w:rsid w:val="002F1C70"/>
    <w:rsid w:val="002F2008"/>
    <w:rsid w:val="002F5188"/>
    <w:rsid w:val="002F526B"/>
    <w:rsid w:val="00302707"/>
    <w:rsid w:val="00302CE8"/>
    <w:rsid w:val="00302E10"/>
    <w:rsid w:val="00303765"/>
    <w:rsid w:val="00304EE2"/>
    <w:rsid w:val="00307AC0"/>
    <w:rsid w:val="00311074"/>
    <w:rsid w:val="00312F3C"/>
    <w:rsid w:val="00313062"/>
    <w:rsid w:val="00316476"/>
    <w:rsid w:val="00323B9A"/>
    <w:rsid w:val="00325586"/>
    <w:rsid w:val="0032560B"/>
    <w:rsid w:val="0032610F"/>
    <w:rsid w:val="00326B86"/>
    <w:rsid w:val="00334785"/>
    <w:rsid w:val="003406A1"/>
    <w:rsid w:val="00341401"/>
    <w:rsid w:val="0034396A"/>
    <w:rsid w:val="003468A7"/>
    <w:rsid w:val="0034754E"/>
    <w:rsid w:val="00353CB5"/>
    <w:rsid w:val="00356918"/>
    <w:rsid w:val="00356BBE"/>
    <w:rsid w:val="003573F6"/>
    <w:rsid w:val="00357DAF"/>
    <w:rsid w:val="00367D6D"/>
    <w:rsid w:val="00375032"/>
    <w:rsid w:val="00381776"/>
    <w:rsid w:val="0038286E"/>
    <w:rsid w:val="003869DA"/>
    <w:rsid w:val="0038703D"/>
    <w:rsid w:val="00387BF3"/>
    <w:rsid w:val="003912AC"/>
    <w:rsid w:val="00392E31"/>
    <w:rsid w:val="003937FC"/>
    <w:rsid w:val="0039422C"/>
    <w:rsid w:val="00394615"/>
    <w:rsid w:val="003A4479"/>
    <w:rsid w:val="003A59D1"/>
    <w:rsid w:val="003A78B2"/>
    <w:rsid w:val="003B295E"/>
    <w:rsid w:val="003B5703"/>
    <w:rsid w:val="003B58DF"/>
    <w:rsid w:val="003B5EC7"/>
    <w:rsid w:val="003B6680"/>
    <w:rsid w:val="003B7484"/>
    <w:rsid w:val="003B7D83"/>
    <w:rsid w:val="003C20C2"/>
    <w:rsid w:val="003C3435"/>
    <w:rsid w:val="003C5514"/>
    <w:rsid w:val="003C5D83"/>
    <w:rsid w:val="003D0DE1"/>
    <w:rsid w:val="003D2967"/>
    <w:rsid w:val="003D57D7"/>
    <w:rsid w:val="003D6100"/>
    <w:rsid w:val="003D6E56"/>
    <w:rsid w:val="003E0D8B"/>
    <w:rsid w:val="003E1110"/>
    <w:rsid w:val="003E1D63"/>
    <w:rsid w:val="003E7D4C"/>
    <w:rsid w:val="003F25A9"/>
    <w:rsid w:val="003F412E"/>
    <w:rsid w:val="003F44A6"/>
    <w:rsid w:val="003F7466"/>
    <w:rsid w:val="003F7E28"/>
    <w:rsid w:val="004033A4"/>
    <w:rsid w:val="00403813"/>
    <w:rsid w:val="0040406F"/>
    <w:rsid w:val="00413139"/>
    <w:rsid w:val="00415EE5"/>
    <w:rsid w:val="00416DA8"/>
    <w:rsid w:val="004212F9"/>
    <w:rsid w:val="0042736B"/>
    <w:rsid w:val="0042793C"/>
    <w:rsid w:val="00427FDF"/>
    <w:rsid w:val="00431BB7"/>
    <w:rsid w:val="004322A4"/>
    <w:rsid w:val="004335A7"/>
    <w:rsid w:val="00436762"/>
    <w:rsid w:val="00442F0A"/>
    <w:rsid w:val="00444676"/>
    <w:rsid w:val="0044557C"/>
    <w:rsid w:val="00451D3B"/>
    <w:rsid w:val="00454164"/>
    <w:rsid w:val="00454D16"/>
    <w:rsid w:val="00455379"/>
    <w:rsid w:val="00455397"/>
    <w:rsid w:val="00460674"/>
    <w:rsid w:val="0046339A"/>
    <w:rsid w:val="004723E3"/>
    <w:rsid w:val="00477550"/>
    <w:rsid w:val="004776E9"/>
    <w:rsid w:val="00481223"/>
    <w:rsid w:val="00481F61"/>
    <w:rsid w:val="004869D0"/>
    <w:rsid w:val="00486C7E"/>
    <w:rsid w:val="00493AE2"/>
    <w:rsid w:val="00496A2C"/>
    <w:rsid w:val="004971BC"/>
    <w:rsid w:val="0049786E"/>
    <w:rsid w:val="004A1AA1"/>
    <w:rsid w:val="004A66F3"/>
    <w:rsid w:val="004A7753"/>
    <w:rsid w:val="004B3FCB"/>
    <w:rsid w:val="004B5191"/>
    <w:rsid w:val="004B52D9"/>
    <w:rsid w:val="004B657F"/>
    <w:rsid w:val="004B6915"/>
    <w:rsid w:val="004C3041"/>
    <w:rsid w:val="004C61A0"/>
    <w:rsid w:val="004D28D6"/>
    <w:rsid w:val="004D3C12"/>
    <w:rsid w:val="004D5A4D"/>
    <w:rsid w:val="004D5F0B"/>
    <w:rsid w:val="004D7E63"/>
    <w:rsid w:val="004E259B"/>
    <w:rsid w:val="004E2944"/>
    <w:rsid w:val="004E5241"/>
    <w:rsid w:val="004E6B9B"/>
    <w:rsid w:val="004F1642"/>
    <w:rsid w:val="004F3FA8"/>
    <w:rsid w:val="004F4938"/>
    <w:rsid w:val="00504775"/>
    <w:rsid w:val="00511A93"/>
    <w:rsid w:val="00513DDF"/>
    <w:rsid w:val="00513E2A"/>
    <w:rsid w:val="005167EC"/>
    <w:rsid w:val="00517CB5"/>
    <w:rsid w:val="00520257"/>
    <w:rsid w:val="005223BD"/>
    <w:rsid w:val="005245C0"/>
    <w:rsid w:val="00527A29"/>
    <w:rsid w:val="00527D0B"/>
    <w:rsid w:val="00537873"/>
    <w:rsid w:val="00540BA3"/>
    <w:rsid w:val="00541829"/>
    <w:rsid w:val="0054515D"/>
    <w:rsid w:val="005461AD"/>
    <w:rsid w:val="00546563"/>
    <w:rsid w:val="00547248"/>
    <w:rsid w:val="00551AD1"/>
    <w:rsid w:val="00551DE2"/>
    <w:rsid w:val="00553602"/>
    <w:rsid w:val="005561D2"/>
    <w:rsid w:val="00556874"/>
    <w:rsid w:val="00557CA6"/>
    <w:rsid w:val="00563048"/>
    <w:rsid w:val="00563F8B"/>
    <w:rsid w:val="005640C7"/>
    <w:rsid w:val="00566FA4"/>
    <w:rsid w:val="00571F14"/>
    <w:rsid w:val="0057332B"/>
    <w:rsid w:val="005763CF"/>
    <w:rsid w:val="005801AE"/>
    <w:rsid w:val="00582360"/>
    <w:rsid w:val="0059488F"/>
    <w:rsid w:val="005973DE"/>
    <w:rsid w:val="00597CE3"/>
    <w:rsid w:val="005A079C"/>
    <w:rsid w:val="005A213C"/>
    <w:rsid w:val="005A52EB"/>
    <w:rsid w:val="005A54DF"/>
    <w:rsid w:val="005A6989"/>
    <w:rsid w:val="005B01B9"/>
    <w:rsid w:val="005B082A"/>
    <w:rsid w:val="005B1819"/>
    <w:rsid w:val="005B5647"/>
    <w:rsid w:val="005B6B2A"/>
    <w:rsid w:val="005B7431"/>
    <w:rsid w:val="005B7CCF"/>
    <w:rsid w:val="005C1A5C"/>
    <w:rsid w:val="005D04CB"/>
    <w:rsid w:val="005D3DE3"/>
    <w:rsid w:val="005D48D7"/>
    <w:rsid w:val="005D5463"/>
    <w:rsid w:val="005E34CB"/>
    <w:rsid w:val="005E5BB3"/>
    <w:rsid w:val="005E7039"/>
    <w:rsid w:val="00600213"/>
    <w:rsid w:val="006020A0"/>
    <w:rsid w:val="0060264F"/>
    <w:rsid w:val="0060664A"/>
    <w:rsid w:val="006102D4"/>
    <w:rsid w:val="00611379"/>
    <w:rsid w:val="006222D8"/>
    <w:rsid w:val="00623A0C"/>
    <w:rsid w:val="00626A8D"/>
    <w:rsid w:val="00627B00"/>
    <w:rsid w:val="006318D3"/>
    <w:rsid w:val="00634503"/>
    <w:rsid w:val="0063550A"/>
    <w:rsid w:val="00636B11"/>
    <w:rsid w:val="00641317"/>
    <w:rsid w:val="00642306"/>
    <w:rsid w:val="006475FA"/>
    <w:rsid w:val="0064784A"/>
    <w:rsid w:val="006510A2"/>
    <w:rsid w:val="00652DBE"/>
    <w:rsid w:val="00653A0F"/>
    <w:rsid w:val="00656A82"/>
    <w:rsid w:val="0066127F"/>
    <w:rsid w:val="006619E3"/>
    <w:rsid w:val="00663E09"/>
    <w:rsid w:val="00664013"/>
    <w:rsid w:val="00664624"/>
    <w:rsid w:val="00665A70"/>
    <w:rsid w:val="00670FEC"/>
    <w:rsid w:val="00671BC0"/>
    <w:rsid w:val="00673856"/>
    <w:rsid w:val="006740D9"/>
    <w:rsid w:val="00676BC0"/>
    <w:rsid w:val="006819D4"/>
    <w:rsid w:val="006842F7"/>
    <w:rsid w:val="00686E73"/>
    <w:rsid w:val="00690D68"/>
    <w:rsid w:val="006946DC"/>
    <w:rsid w:val="006A0498"/>
    <w:rsid w:val="006A2624"/>
    <w:rsid w:val="006A4E22"/>
    <w:rsid w:val="006A5AA9"/>
    <w:rsid w:val="006A5D4F"/>
    <w:rsid w:val="006B1446"/>
    <w:rsid w:val="006B186C"/>
    <w:rsid w:val="006B1D56"/>
    <w:rsid w:val="006B1FC7"/>
    <w:rsid w:val="006B3D39"/>
    <w:rsid w:val="006B5CB7"/>
    <w:rsid w:val="006B627F"/>
    <w:rsid w:val="006B7052"/>
    <w:rsid w:val="006C0755"/>
    <w:rsid w:val="006C0E57"/>
    <w:rsid w:val="006C1B54"/>
    <w:rsid w:val="006C3F3F"/>
    <w:rsid w:val="006C7256"/>
    <w:rsid w:val="006C7B50"/>
    <w:rsid w:val="006C7B5A"/>
    <w:rsid w:val="006D2348"/>
    <w:rsid w:val="006E1BCE"/>
    <w:rsid w:val="006E2A87"/>
    <w:rsid w:val="006E33B9"/>
    <w:rsid w:val="006E552F"/>
    <w:rsid w:val="006E554A"/>
    <w:rsid w:val="006E6EFD"/>
    <w:rsid w:val="006F1F77"/>
    <w:rsid w:val="006F35DA"/>
    <w:rsid w:val="006F547C"/>
    <w:rsid w:val="007060D4"/>
    <w:rsid w:val="00706C1A"/>
    <w:rsid w:val="00710971"/>
    <w:rsid w:val="00715752"/>
    <w:rsid w:val="007174E0"/>
    <w:rsid w:val="00721311"/>
    <w:rsid w:val="007223FA"/>
    <w:rsid w:val="00724293"/>
    <w:rsid w:val="00724F5B"/>
    <w:rsid w:val="00730F49"/>
    <w:rsid w:val="00732481"/>
    <w:rsid w:val="0074726A"/>
    <w:rsid w:val="00750D54"/>
    <w:rsid w:val="00757A36"/>
    <w:rsid w:val="007653E0"/>
    <w:rsid w:val="00765DC0"/>
    <w:rsid w:val="007666CF"/>
    <w:rsid w:val="00766DB3"/>
    <w:rsid w:val="007712A0"/>
    <w:rsid w:val="00772827"/>
    <w:rsid w:val="007817AD"/>
    <w:rsid w:val="00783FC5"/>
    <w:rsid w:val="00786798"/>
    <w:rsid w:val="00786B51"/>
    <w:rsid w:val="00790482"/>
    <w:rsid w:val="0079505A"/>
    <w:rsid w:val="007A30ED"/>
    <w:rsid w:val="007A6E3E"/>
    <w:rsid w:val="007A7D16"/>
    <w:rsid w:val="007B6870"/>
    <w:rsid w:val="007C4A19"/>
    <w:rsid w:val="007C6D41"/>
    <w:rsid w:val="007D058E"/>
    <w:rsid w:val="007D1BBC"/>
    <w:rsid w:val="007D2941"/>
    <w:rsid w:val="007D6C32"/>
    <w:rsid w:val="007D7DB8"/>
    <w:rsid w:val="007E07C0"/>
    <w:rsid w:val="007E132A"/>
    <w:rsid w:val="007E23AE"/>
    <w:rsid w:val="007E29F0"/>
    <w:rsid w:val="007E54DA"/>
    <w:rsid w:val="007E5897"/>
    <w:rsid w:val="007E6E90"/>
    <w:rsid w:val="007F1BE2"/>
    <w:rsid w:val="00801185"/>
    <w:rsid w:val="00802260"/>
    <w:rsid w:val="008026C9"/>
    <w:rsid w:val="00804EB1"/>
    <w:rsid w:val="00807A7F"/>
    <w:rsid w:val="008119BC"/>
    <w:rsid w:val="008129C2"/>
    <w:rsid w:val="00814A53"/>
    <w:rsid w:val="00814F47"/>
    <w:rsid w:val="008247CF"/>
    <w:rsid w:val="00825618"/>
    <w:rsid w:val="00825C50"/>
    <w:rsid w:val="008264D9"/>
    <w:rsid w:val="00826B31"/>
    <w:rsid w:val="008301A5"/>
    <w:rsid w:val="00835A12"/>
    <w:rsid w:val="0083675E"/>
    <w:rsid w:val="00842D19"/>
    <w:rsid w:val="00845A63"/>
    <w:rsid w:val="008462F1"/>
    <w:rsid w:val="00846F9F"/>
    <w:rsid w:val="00855A52"/>
    <w:rsid w:val="00855F31"/>
    <w:rsid w:val="008563B3"/>
    <w:rsid w:val="008652C0"/>
    <w:rsid w:val="00866CC9"/>
    <w:rsid w:val="00870530"/>
    <w:rsid w:val="00870687"/>
    <w:rsid w:val="00873136"/>
    <w:rsid w:val="00873936"/>
    <w:rsid w:val="0088021E"/>
    <w:rsid w:val="00880973"/>
    <w:rsid w:val="00881692"/>
    <w:rsid w:val="00885C6B"/>
    <w:rsid w:val="00885FCE"/>
    <w:rsid w:val="00890B7B"/>
    <w:rsid w:val="008911CC"/>
    <w:rsid w:val="00896946"/>
    <w:rsid w:val="008A019E"/>
    <w:rsid w:val="008A5D62"/>
    <w:rsid w:val="008A7018"/>
    <w:rsid w:val="008A781A"/>
    <w:rsid w:val="008B1D52"/>
    <w:rsid w:val="008B4661"/>
    <w:rsid w:val="008C0475"/>
    <w:rsid w:val="008C3298"/>
    <w:rsid w:val="008C3A21"/>
    <w:rsid w:val="008C4F7A"/>
    <w:rsid w:val="008C59DE"/>
    <w:rsid w:val="008C6BBF"/>
    <w:rsid w:val="008D0EC7"/>
    <w:rsid w:val="008D1351"/>
    <w:rsid w:val="008D1782"/>
    <w:rsid w:val="008D57FD"/>
    <w:rsid w:val="008D6E11"/>
    <w:rsid w:val="008D7DE4"/>
    <w:rsid w:val="008E0331"/>
    <w:rsid w:val="008E0C99"/>
    <w:rsid w:val="008E2582"/>
    <w:rsid w:val="008E27B6"/>
    <w:rsid w:val="008E28A6"/>
    <w:rsid w:val="008E3233"/>
    <w:rsid w:val="008E442A"/>
    <w:rsid w:val="008E4C67"/>
    <w:rsid w:val="008E505F"/>
    <w:rsid w:val="008E5289"/>
    <w:rsid w:val="008E714C"/>
    <w:rsid w:val="008E7330"/>
    <w:rsid w:val="008F0704"/>
    <w:rsid w:val="008F48BF"/>
    <w:rsid w:val="00902BEA"/>
    <w:rsid w:val="00903152"/>
    <w:rsid w:val="00910433"/>
    <w:rsid w:val="009117EF"/>
    <w:rsid w:val="00911D0F"/>
    <w:rsid w:val="00912AAD"/>
    <w:rsid w:val="00913081"/>
    <w:rsid w:val="00913911"/>
    <w:rsid w:val="00914BE7"/>
    <w:rsid w:val="00916AB6"/>
    <w:rsid w:val="00925997"/>
    <w:rsid w:val="009274CD"/>
    <w:rsid w:val="00927623"/>
    <w:rsid w:val="00931A69"/>
    <w:rsid w:val="00932E7E"/>
    <w:rsid w:val="0093533C"/>
    <w:rsid w:val="009408F6"/>
    <w:rsid w:val="0094609B"/>
    <w:rsid w:val="00947F30"/>
    <w:rsid w:val="009504E1"/>
    <w:rsid w:val="00950D5D"/>
    <w:rsid w:val="0095263A"/>
    <w:rsid w:val="00954690"/>
    <w:rsid w:val="00961A0C"/>
    <w:rsid w:val="00962BB6"/>
    <w:rsid w:val="009649F3"/>
    <w:rsid w:val="00974C0A"/>
    <w:rsid w:val="00980008"/>
    <w:rsid w:val="0098671C"/>
    <w:rsid w:val="00991B1D"/>
    <w:rsid w:val="00995E2A"/>
    <w:rsid w:val="0099765C"/>
    <w:rsid w:val="009977A5"/>
    <w:rsid w:val="00997C78"/>
    <w:rsid w:val="009A0655"/>
    <w:rsid w:val="009A215E"/>
    <w:rsid w:val="009A2EA3"/>
    <w:rsid w:val="009A4537"/>
    <w:rsid w:val="009A4C24"/>
    <w:rsid w:val="009A5777"/>
    <w:rsid w:val="009A6825"/>
    <w:rsid w:val="009A7623"/>
    <w:rsid w:val="009B1A5A"/>
    <w:rsid w:val="009B26F1"/>
    <w:rsid w:val="009B3583"/>
    <w:rsid w:val="009C0EA7"/>
    <w:rsid w:val="009C713A"/>
    <w:rsid w:val="009C7A75"/>
    <w:rsid w:val="009D0D65"/>
    <w:rsid w:val="009D31A7"/>
    <w:rsid w:val="009D59A7"/>
    <w:rsid w:val="009D7CA7"/>
    <w:rsid w:val="009E0435"/>
    <w:rsid w:val="009E6389"/>
    <w:rsid w:val="009F134B"/>
    <w:rsid w:val="009F4BCC"/>
    <w:rsid w:val="009F72BE"/>
    <w:rsid w:val="009F7BD3"/>
    <w:rsid w:val="00A0223D"/>
    <w:rsid w:val="00A03EBF"/>
    <w:rsid w:val="00A06FBF"/>
    <w:rsid w:val="00A07A55"/>
    <w:rsid w:val="00A07C30"/>
    <w:rsid w:val="00A11010"/>
    <w:rsid w:val="00A1521E"/>
    <w:rsid w:val="00A15B6E"/>
    <w:rsid w:val="00A16BC4"/>
    <w:rsid w:val="00A20BCE"/>
    <w:rsid w:val="00A21530"/>
    <w:rsid w:val="00A22038"/>
    <w:rsid w:val="00A23D42"/>
    <w:rsid w:val="00A320AD"/>
    <w:rsid w:val="00A33011"/>
    <w:rsid w:val="00A3584C"/>
    <w:rsid w:val="00A42E4C"/>
    <w:rsid w:val="00A46072"/>
    <w:rsid w:val="00A47180"/>
    <w:rsid w:val="00A47183"/>
    <w:rsid w:val="00A50C28"/>
    <w:rsid w:val="00A51D0A"/>
    <w:rsid w:val="00A528D8"/>
    <w:rsid w:val="00A53170"/>
    <w:rsid w:val="00A5404C"/>
    <w:rsid w:val="00A54B31"/>
    <w:rsid w:val="00A56F86"/>
    <w:rsid w:val="00A571C2"/>
    <w:rsid w:val="00A57C38"/>
    <w:rsid w:val="00A61E62"/>
    <w:rsid w:val="00A63BFF"/>
    <w:rsid w:val="00A64C48"/>
    <w:rsid w:val="00A65CD3"/>
    <w:rsid w:val="00A674EF"/>
    <w:rsid w:val="00A67CDB"/>
    <w:rsid w:val="00A7042A"/>
    <w:rsid w:val="00A7439B"/>
    <w:rsid w:val="00A76F12"/>
    <w:rsid w:val="00A77D7E"/>
    <w:rsid w:val="00A8636B"/>
    <w:rsid w:val="00A947D3"/>
    <w:rsid w:val="00A94E64"/>
    <w:rsid w:val="00A95402"/>
    <w:rsid w:val="00AA01CC"/>
    <w:rsid w:val="00AA2DCA"/>
    <w:rsid w:val="00AA783F"/>
    <w:rsid w:val="00AB2945"/>
    <w:rsid w:val="00AB4657"/>
    <w:rsid w:val="00AB5533"/>
    <w:rsid w:val="00AB5A94"/>
    <w:rsid w:val="00AB65DD"/>
    <w:rsid w:val="00AB7564"/>
    <w:rsid w:val="00AB7B4A"/>
    <w:rsid w:val="00AC1099"/>
    <w:rsid w:val="00AC1CC7"/>
    <w:rsid w:val="00AC72A4"/>
    <w:rsid w:val="00AC7618"/>
    <w:rsid w:val="00AD0CC6"/>
    <w:rsid w:val="00AD118E"/>
    <w:rsid w:val="00AD156A"/>
    <w:rsid w:val="00AD16A8"/>
    <w:rsid w:val="00AD5009"/>
    <w:rsid w:val="00AD5F64"/>
    <w:rsid w:val="00AD61CB"/>
    <w:rsid w:val="00AE00BA"/>
    <w:rsid w:val="00AE07B5"/>
    <w:rsid w:val="00AE190A"/>
    <w:rsid w:val="00AE347B"/>
    <w:rsid w:val="00AE36A4"/>
    <w:rsid w:val="00AE43EC"/>
    <w:rsid w:val="00AE5714"/>
    <w:rsid w:val="00AE7D06"/>
    <w:rsid w:val="00AF27EE"/>
    <w:rsid w:val="00AF3D77"/>
    <w:rsid w:val="00B0059D"/>
    <w:rsid w:val="00B04A68"/>
    <w:rsid w:val="00B06409"/>
    <w:rsid w:val="00B06484"/>
    <w:rsid w:val="00B076F6"/>
    <w:rsid w:val="00B11064"/>
    <w:rsid w:val="00B13CAE"/>
    <w:rsid w:val="00B145EE"/>
    <w:rsid w:val="00B1486E"/>
    <w:rsid w:val="00B20C45"/>
    <w:rsid w:val="00B21D40"/>
    <w:rsid w:val="00B2214B"/>
    <w:rsid w:val="00B22D42"/>
    <w:rsid w:val="00B22DE8"/>
    <w:rsid w:val="00B243AB"/>
    <w:rsid w:val="00B24DA8"/>
    <w:rsid w:val="00B27480"/>
    <w:rsid w:val="00B3657E"/>
    <w:rsid w:val="00B37723"/>
    <w:rsid w:val="00B41FDE"/>
    <w:rsid w:val="00B42DA8"/>
    <w:rsid w:val="00B4369B"/>
    <w:rsid w:val="00B44990"/>
    <w:rsid w:val="00B4627E"/>
    <w:rsid w:val="00B47A0A"/>
    <w:rsid w:val="00B47E3A"/>
    <w:rsid w:val="00B53367"/>
    <w:rsid w:val="00B5542F"/>
    <w:rsid w:val="00B557DF"/>
    <w:rsid w:val="00B63EF4"/>
    <w:rsid w:val="00B64655"/>
    <w:rsid w:val="00B6796C"/>
    <w:rsid w:val="00B715DD"/>
    <w:rsid w:val="00B71B31"/>
    <w:rsid w:val="00B743AB"/>
    <w:rsid w:val="00B754BE"/>
    <w:rsid w:val="00B76C09"/>
    <w:rsid w:val="00B77423"/>
    <w:rsid w:val="00B80756"/>
    <w:rsid w:val="00B82552"/>
    <w:rsid w:val="00B82C38"/>
    <w:rsid w:val="00B840F1"/>
    <w:rsid w:val="00B849E4"/>
    <w:rsid w:val="00B84F1E"/>
    <w:rsid w:val="00B85DED"/>
    <w:rsid w:val="00B870C8"/>
    <w:rsid w:val="00B87971"/>
    <w:rsid w:val="00B900FB"/>
    <w:rsid w:val="00B92E70"/>
    <w:rsid w:val="00B94834"/>
    <w:rsid w:val="00B9489A"/>
    <w:rsid w:val="00B94C64"/>
    <w:rsid w:val="00B96360"/>
    <w:rsid w:val="00B96DCA"/>
    <w:rsid w:val="00BA10DE"/>
    <w:rsid w:val="00BA5987"/>
    <w:rsid w:val="00BA5E44"/>
    <w:rsid w:val="00BA6980"/>
    <w:rsid w:val="00BA79A8"/>
    <w:rsid w:val="00BB0C44"/>
    <w:rsid w:val="00BB1D45"/>
    <w:rsid w:val="00BB3666"/>
    <w:rsid w:val="00BC041E"/>
    <w:rsid w:val="00BC4C45"/>
    <w:rsid w:val="00BC7AD3"/>
    <w:rsid w:val="00BD55B0"/>
    <w:rsid w:val="00BD5B44"/>
    <w:rsid w:val="00BD735F"/>
    <w:rsid w:val="00BF244C"/>
    <w:rsid w:val="00BF2606"/>
    <w:rsid w:val="00BF4B05"/>
    <w:rsid w:val="00C03EE9"/>
    <w:rsid w:val="00C05B22"/>
    <w:rsid w:val="00C11DB7"/>
    <w:rsid w:val="00C126CF"/>
    <w:rsid w:val="00C127F6"/>
    <w:rsid w:val="00C15DCD"/>
    <w:rsid w:val="00C170B3"/>
    <w:rsid w:val="00C2334F"/>
    <w:rsid w:val="00C236FF"/>
    <w:rsid w:val="00C24E43"/>
    <w:rsid w:val="00C276E2"/>
    <w:rsid w:val="00C3495E"/>
    <w:rsid w:val="00C4132B"/>
    <w:rsid w:val="00C42B2A"/>
    <w:rsid w:val="00C4527A"/>
    <w:rsid w:val="00C45831"/>
    <w:rsid w:val="00C51152"/>
    <w:rsid w:val="00C526EF"/>
    <w:rsid w:val="00C52E08"/>
    <w:rsid w:val="00C54F39"/>
    <w:rsid w:val="00C55125"/>
    <w:rsid w:val="00C556CC"/>
    <w:rsid w:val="00C573B4"/>
    <w:rsid w:val="00C5762B"/>
    <w:rsid w:val="00C62293"/>
    <w:rsid w:val="00C66D7D"/>
    <w:rsid w:val="00C6726A"/>
    <w:rsid w:val="00C71F45"/>
    <w:rsid w:val="00C72C6E"/>
    <w:rsid w:val="00C72DB3"/>
    <w:rsid w:val="00C7423F"/>
    <w:rsid w:val="00C76116"/>
    <w:rsid w:val="00C76BB1"/>
    <w:rsid w:val="00C76C39"/>
    <w:rsid w:val="00C76F51"/>
    <w:rsid w:val="00C80890"/>
    <w:rsid w:val="00C80B95"/>
    <w:rsid w:val="00C818CE"/>
    <w:rsid w:val="00C8256A"/>
    <w:rsid w:val="00C82F78"/>
    <w:rsid w:val="00C8602A"/>
    <w:rsid w:val="00C86D3D"/>
    <w:rsid w:val="00C86F7F"/>
    <w:rsid w:val="00C92ADE"/>
    <w:rsid w:val="00C933B6"/>
    <w:rsid w:val="00C94004"/>
    <w:rsid w:val="00CA1514"/>
    <w:rsid w:val="00CA22E1"/>
    <w:rsid w:val="00CA4210"/>
    <w:rsid w:val="00CA559D"/>
    <w:rsid w:val="00CA5A07"/>
    <w:rsid w:val="00CA74D7"/>
    <w:rsid w:val="00CB0955"/>
    <w:rsid w:val="00CB3AF4"/>
    <w:rsid w:val="00CB40C0"/>
    <w:rsid w:val="00CB7632"/>
    <w:rsid w:val="00CB7856"/>
    <w:rsid w:val="00CC04A2"/>
    <w:rsid w:val="00CC3E4F"/>
    <w:rsid w:val="00CC6C21"/>
    <w:rsid w:val="00CD0F3A"/>
    <w:rsid w:val="00CD32B4"/>
    <w:rsid w:val="00CD3613"/>
    <w:rsid w:val="00CD39B6"/>
    <w:rsid w:val="00CD39E1"/>
    <w:rsid w:val="00CD3D70"/>
    <w:rsid w:val="00CD467A"/>
    <w:rsid w:val="00CD4C8B"/>
    <w:rsid w:val="00CD616E"/>
    <w:rsid w:val="00CE414E"/>
    <w:rsid w:val="00CE517D"/>
    <w:rsid w:val="00CE76DE"/>
    <w:rsid w:val="00CF1EC1"/>
    <w:rsid w:val="00D01AD0"/>
    <w:rsid w:val="00D036FC"/>
    <w:rsid w:val="00D06805"/>
    <w:rsid w:val="00D07043"/>
    <w:rsid w:val="00D10C39"/>
    <w:rsid w:val="00D112DD"/>
    <w:rsid w:val="00D114A6"/>
    <w:rsid w:val="00D116FA"/>
    <w:rsid w:val="00D12BD6"/>
    <w:rsid w:val="00D145F9"/>
    <w:rsid w:val="00D1460D"/>
    <w:rsid w:val="00D16904"/>
    <w:rsid w:val="00D209DB"/>
    <w:rsid w:val="00D20A39"/>
    <w:rsid w:val="00D2150F"/>
    <w:rsid w:val="00D227C5"/>
    <w:rsid w:val="00D253C8"/>
    <w:rsid w:val="00D2748C"/>
    <w:rsid w:val="00D27C3F"/>
    <w:rsid w:val="00D3026D"/>
    <w:rsid w:val="00D34715"/>
    <w:rsid w:val="00D367AD"/>
    <w:rsid w:val="00D36B47"/>
    <w:rsid w:val="00D40211"/>
    <w:rsid w:val="00D43D3C"/>
    <w:rsid w:val="00D44E57"/>
    <w:rsid w:val="00D458AE"/>
    <w:rsid w:val="00D466B6"/>
    <w:rsid w:val="00D47783"/>
    <w:rsid w:val="00D532ED"/>
    <w:rsid w:val="00D54498"/>
    <w:rsid w:val="00D56BD5"/>
    <w:rsid w:val="00D611E6"/>
    <w:rsid w:val="00D61602"/>
    <w:rsid w:val="00D63C2D"/>
    <w:rsid w:val="00D6420E"/>
    <w:rsid w:val="00D659BC"/>
    <w:rsid w:val="00D76467"/>
    <w:rsid w:val="00D77E59"/>
    <w:rsid w:val="00D87EC8"/>
    <w:rsid w:val="00D9065B"/>
    <w:rsid w:val="00D9165E"/>
    <w:rsid w:val="00D950A8"/>
    <w:rsid w:val="00D96257"/>
    <w:rsid w:val="00D97318"/>
    <w:rsid w:val="00D97889"/>
    <w:rsid w:val="00DA3F7D"/>
    <w:rsid w:val="00DB1FC5"/>
    <w:rsid w:val="00DB4194"/>
    <w:rsid w:val="00DB7E21"/>
    <w:rsid w:val="00DD0352"/>
    <w:rsid w:val="00DD05A6"/>
    <w:rsid w:val="00DD0EE9"/>
    <w:rsid w:val="00DD7007"/>
    <w:rsid w:val="00DE37AE"/>
    <w:rsid w:val="00DE3887"/>
    <w:rsid w:val="00DE645C"/>
    <w:rsid w:val="00DF0009"/>
    <w:rsid w:val="00DF09FD"/>
    <w:rsid w:val="00DF1666"/>
    <w:rsid w:val="00DF2F00"/>
    <w:rsid w:val="00DF6096"/>
    <w:rsid w:val="00E011F6"/>
    <w:rsid w:val="00E01C47"/>
    <w:rsid w:val="00E01E74"/>
    <w:rsid w:val="00E04DC5"/>
    <w:rsid w:val="00E06A62"/>
    <w:rsid w:val="00E12182"/>
    <w:rsid w:val="00E13457"/>
    <w:rsid w:val="00E2011E"/>
    <w:rsid w:val="00E2071D"/>
    <w:rsid w:val="00E22C01"/>
    <w:rsid w:val="00E2412A"/>
    <w:rsid w:val="00E244C4"/>
    <w:rsid w:val="00E25E04"/>
    <w:rsid w:val="00E264F6"/>
    <w:rsid w:val="00E275C4"/>
    <w:rsid w:val="00E30966"/>
    <w:rsid w:val="00E30B27"/>
    <w:rsid w:val="00E33589"/>
    <w:rsid w:val="00E425D7"/>
    <w:rsid w:val="00E4373A"/>
    <w:rsid w:val="00E44B60"/>
    <w:rsid w:val="00E46584"/>
    <w:rsid w:val="00E477B5"/>
    <w:rsid w:val="00E52E6A"/>
    <w:rsid w:val="00E5435C"/>
    <w:rsid w:val="00E549D7"/>
    <w:rsid w:val="00E5541F"/>
    <w:rsid w:val="00E61DF1"/>
    <w:rsid w:val="00E624BE"/>
    <w:rsid w:val="00E637B9"/>
    <w:rsid w:val="00E7324E"/>
    <w:rsid w:val="00E7441C"/>
    <w:rsid w:val="00E8319E"/>
    <w:rsid w:val="00E84561"/>
    <w:rsid w:val="00E84C1E"/>
    <w:rsid w:val="00E85F0D"/>
    <w:rsid w:val="00E8610B"/>
    <w:rsid w:val="00E91686"/>
    <w:rsid w:val="00E916BC"/>
    <w:rsid w:val="00E92A13"/>
    <w:rsid w:val="00EA22B4"/>
    <w:rsid w:val="00EA3C9B"/>
    <w:rsid w:val="00EA520A"/>
    <w:rsid w:val="00EA53C6"/>
    <w:rsid w:val="00EA692E"/>
    <w:rsid w:val="00EB0963"/>
    <w:rsid w:val="00EB1C2E"/>
    <w:rsid w:val="00EB256D"/>
    <w:rsid w:val="00EB2985"/>
    <w:rsid w:val="00EB300D"/>
    <w:rsid w:val="00EB39BA"/>
    <w:rsid w:val="00EB3AA1"/>
    <w:rsid w:val="00EC2518"/>
    <w:rsid w:val="00EC2B49"/>
    <w:rsid w:val="00EC3398"/>
    <w:rsid w:val="00EC446D"/>
    <w:rsid w:val="00EC78EB"/>
    <w:rsid w:val="00ED0D63"/>
    <w:rsid w:val="00ED3691"/>
    <w:rsid w:val="00EE2AE8"/>
    <w:rsid w:val="00EE49A9"/>
    <w:rsid w:val="00EE6072"/>
    <w:rsid w:val="00EE6891"/>
    <w:rsid w:val="00F0000E"/>
    <w:rsid w:val="00F01E61"/>
    <w:rsid w:val="00F01F9D"/>
    <w:rsid w:val="00F03D50"/>
    <w:rsid w:val="00F13E67"/>
    <w:rsid w:val="00F21C96"/>
    <w:rsid w:val="00F2789C"/>
    <w:rsid w:val="00F32EC2"/>
    <w:rsid w:val="00F34679"/>
    <w:rsid w:val="00F36C64"/>
    <w:rsid w:val="00F36FA7"/>
    <w:rsid w:val="00F37263"/>
    <w:rsid w:val="00F4251C"/>
    <w:rsid w:val="00F42FE0"/>
    <w:rsid w:val="00F5169C"/>
    <w:rsid w:val="00F53CB4"/>
    <w:rsid w:val="00F54561"/>
    <w:rsid w:val="00F54D65"/>
    <w:rsid w:val="00F60125"/>
    <w:rsid w:val="00F612AB"/>
    <w:rsid w:val="00F668BB"/>
    <w:rsid w:val="00F67BBA"/>
    <w:rsid w:val="00F67CDB"/>
    <w:rsid w:val="00F76316"/>
    <w:rsid w:val="00F765C7"/>
    <w:rsid w:val="00F818EE"/>
    <w:rsid w:val="00F84146"/>
    <w:rsid w:val="00F85266"/>
    <w:rsid w:val="00F90E0E"/>
    <w:rsid w:val="00F91FF2"/>
    <w:rsid w:val="00F92E06"/>
    <w:rsid w:val="00F93ACB"/>
    <w:rsid w:val="00F952E7"/>
    <w:rsid w:val="00F96C8F"/>
    <w:rsid w:val="00F973D5"/>
    <w:rsid w:val="00FA42F1"/>
    <w:rsid w:val="00FA577C"/>
    <w:rsid w:val="00FA5958"/>
    <w:rsid w:val="00FA7339"/>
    <w:rsid w:val="00FA754C"/>
    <w:rsid w:val="00FB12BD"/>
    <w:rsid w:val="00FB4681"/>
    <w:rsid w:val="00FB6815"/>
    <w:rsid w:val="00FB7594"/>
    <w:rsid w:val="00FB765D"/>
    <w:rsid w:val="00FC3DC0"/>
    <w:rsid w:val="00FC64C4"/>
    <w:rsid w:val="00FC66E1"/>
    <w:rsid w:val="00FD0864"/>
    <w:rsid w:val="00FD3252"/>
    <w:rsid w:val="00FE0D8E"/>
    <w:rsid w:val="00FE1A42"/>
    <w:rsid w:val="00FE445B"/>
    <w:rsid w:val="00FE476B"/>
    <w:rsid w:val="00FE48CC"/>
    <w:rsid w:val="00FE6A86"/>
    <w:rsid w:val="00FF034E"/>
    <w:rsid w:val="00FF07F2"/>
    <w:rsid w:val="00FF0AEA"/>
    <w:rsid w:val="00FF1B03"/>
    <w:rsid w:val="00FF1B45"/>
    <w:rsid w:val="00FF2C93"/>
    <w:rsid w:val="00FF79D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6798"/>
    <w:pPr>
      <w:widowControl w:val="0"/>
      <w:jc w:val="both"/>
    </w:pPr>
    <w:rPr>
      <w:rFonts w:eastAsia="仿宋_GB2312"/>
      <w:kern w:val="2"/>
      <w:sz w:val="3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615B5"/>
    <w:rPr>
      <w:color w:val="0000FF"/>
      <w:u w:val="single"/>
    </w:rPr>
  </w:style>
  <w:style w:type="paragraph" w:styleId="a4">
    <w:name w:val="Normal (Web)"/>
    <w:basedOn w:val="a"/>
    <w:rsid w:val="001615B5"/>
    <w:pPr>
      <w:widowControl/>
      <w:spacing w:before="100" w:beforeAutospacing="1" w:after="100" w:afterAutospacing="1"/>
      <w:jc w:val="left"/>
    </w:pPr>
    <w:rPr>
      <w:rFonts w:ascii="Arial Unicode MS" w:eastAsia="Arial Unicode MS" w:hAnsi="Arial Unicode MS" w:cs="Arial Unicode MS"/>
      <w:kern w:val="0"/>
      <w:sz w:val="24"/>
      <w:szCs w:val="24"/>
    </w:rPr>
  </w:style>
  <w:style w:type="character" w:customStyle="1" w:styleId="msoins0">
    <w:name w:val="msoins"/>
    <w:basedOn w:val="a0"/>
    <w:rsid w:val="001615B5"/>
  </w:style>
  <w:style w:type="paragraph" w:styleId="a5">
    <w:name w:val="Body Text Indent"/>
    <w:basedOn w:val="a"/>
    <w:rsid w:val="001615B5"/>
    <w:pPr>
      <w:adjustRightInd w:val="0"/>
      <w:snapToGrid w:val="0"/>
      <w:ind w:firstLineChars="200" w:firstLine="420"/>
      <w:textAlignment w:val="center"/>
    </w:pPr>
    <w:rPr>
      <w:rFonts w:ascii="Arial" w:eastAsia="宋体" w:hAnsi="Arial" w:cs="Arial"/>
      <w:snapToGrid w:val="0"/>
      <w:sz w:val="21"/>
      <w:szCs w:val="21"/>
    </w:rPr>
  </w:style>
  <w:style w:type="paragraph" w:styleId="a6">
    <w:name w:val="header"/>
    <w:basedOn w:val="a"/>
    <w:link w:val="Char"/>
    <w:rsid w:val="004B657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4B657F"/>
    <w:rPr>
      <w:rFonts w:eastAsia="仿宋_GB2312"/>
      <w:kern w:val="2"/>
      <w:sz w:val="18"/>
      <w:szCs w:val="18"/>
    </w:rPr>
  </w:style>
  <w:style w:type="paragraph" w:styleId="a7">
    <w:name w:val="footer"/>
    <w:basedOn w:val="a"/>
    <w:link w:val="Char0"/>
    <w:rsid w:val="004B657F"/>
    <w:pPr>
      <w:tabs>
        <w:tab w:val="center" w:pos="4153"/>
        <w:tab w:val="right" w:pos="8306"/>
      </w:tabs>
      <w:snapToGrid w:val="0"/>
      <w:jc w:val="left"/>
    </w:pPr>
    <w:rPr>
      <w:sz w:val="18"/>
      <w:szCs w:val="18"/>
    </w:rPr>
  </w:style>
  <w:style w:type="character" w:customStyle="1" w:styleId="Char0">
    <w:name w:val="页脚 Char"/>
    <w:basedOn w:val="a0"/>
    <w:link w:val="a7"/>
    <w:rsid w:val="004B657F"/>
    <w:rPr>
      <w:rFonts w:eastAsia="仿宋_GB2312"/>
      <w:kern w:val="2"/>
      <w:sz w:val="18"/>
      <w:szCs w:val="18"/>
    </w:rPr>
  </w:style>
  <w:style w:type="character" w:customStyle="1" w:styleId="corporatetitle1">
    <w:name w:val="corporatetitle1"/>
    <w:basedOn w:val="a0"/>
    <w:rsid w:val="001D5548"/>
    <w:rPr>
      <w:b/>
      <w:bCs/>
      <w:color w:val="CC0000"/>
      <w:spacing w:val="375"/>
      <w:sz w:val="22"/>
      <w:szCs w:val="22"/>
    </w:rPr>
  </w:style>
  <w:style w:type="paragraph" w:customStyle="1" w:styleId="CharCharCharCharCharCharChar">
    <w:name w:val="Char Char Char Char Char Char Char"/>
    <w:basedOn w:val="a"/>
    <w:autoRedefine/>
    <w:rsid w:val="001D5548"/>
    <w:pPr>
      <w:tabs>
        <w:tab w:val="num" w:pos="360"/>
      </w:tabs>
    </w:pPr>
    <w:rPr>
      <w:rFonts w:eastAsia="宋体"/>
      <w:sz w:val="24"/>
      <w:szCs w:val="24"/>
    </w:rPr>
  </w:style>
  <w:style w:type="character" w:styleId="a8">
    <w:name w:val="annotation reference"/>
    <w:basedOn w:val="a0"/>
    <w:semiHidden/>
    <w:rsid w:val="005B5647"/>
    <w:rPr>
      <w:sz w:val="21"/>
      <w:szCs w:val="21"/>
    </w:rPr>
  </w:style>
  <w:style w:type="paragraph" w:styleId="a9">
    <w:name w:val="annotation text"/>
    <w:basedOn w:val="a"/>
    <w:semiHidden/>
    <w:rsid w:val="005B5647"/>
    <w:pPr>
      <w:jc w:val="left"/>
    </w:pPr>
  </w:style>
  <w:style w:type="paragraph" w:styleId="aa">
    <w:name w:val="annotation subject"/>
    <w:basedOn w:val="a9"/>
    <w:next w:val="a9"/>
    <w:semiHidden/>
    <w:rsid w:val="005B5647"/>
    <w:rPr>
      <w:b/>
      <w:bCs/>
    </w:rPr>
  </w:style>
  <w:style w:type="paragraph" w:styleId="ab">
    <w:name w:val="Balloon Text"/>
    <w:basedOn w:val="a"/>
    <w:semiHidden/>
    <w:rsid w:val="005B5647"/>
    <w:rPr>
      <w:sz w:val="18"/>
      <w:szCs w:val="18"/>
    </w:rPr>
  </w:style>
  <w:style w:type="paragraph" w:customStyle="1" w:styleId="CharCharChar">
    <w:name w:val="Char Char Char"/>
    <w:basedOn w:val="a"/>
    <w:autoRedefine/>
    <w:rsid w:val="00B87971"/>
    <w:pPr>
      <w:tabs>
        <w:tab w:val="num" w:pos="360"/>
      </w:tabs>
    </w:pPr>
    <w:rPr>
      <w:rFonts w:eastAsia="宋体"/>
      <w:sz w:val="24"/>
      <w:szCs w:val="24"/>
    </w:rPr>
  </w:style>
  <w:style w:type="character" w:styleId="ac">
    <w:name w:val="page number"/>
    <w:basedOn w:val="a0"/>
    <w:rsid w:val="006619E3"/>
  </w:style>
  <w:style w:type="paragraph" w:customStyle="1" w:styleId="Char1">
    <w:name w:val="Char"/>
    <w:basedOn w:val="a"/>
    <w:rsid w:val="0095263A"/>
    <w:rPr>
      <w:rFonts w:ascii="Tahoma" w:eastAsia="宋体" w:hAnsi="Tahoma"/>
      <w:sz w:val="24"/>
    </w:rPr>
  </w:style>
  <w:style w:type="table" w:styleId="ad">
    <w:name w:val="Table Grid"/>
    <w:basedOn w:val="a1"/>
    <w:rsid w:val="0083675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9703818">
      <w:bodyDiv w:val="1"/>
      <w:marLeft w:val="0"/>
      <w:marRight w:val="0"/>
      <w:marTop w:val="0"/>
      <w:marBottom w:val="0"/>
      <w:divBdr>
        <w:top w:val="none" w:sz="0" w:space="0" w:color="auto"/>
        <w:left w:val="none" w:sz="0" w:space="0" w:color="auto"/>
        <w:bottom w:val="none" w:sz="0" w:space="0" w:color="auto"/>
        <w:right w:val="none" w:sz="0" w:space="0" w:color="auto"/>
      </w:divBdr>
    </w:div>
    <w:div w:id="373120823">
      <w:bodyDiv w:val="1"/>
      <w:marLeft w:val="0"/>
      <w:marRight w:val="0"/>
      <w:marTop w:val="0"/>
      <w:marBottom w:val="0"/>
      <w:divBdr>
        <w:top w:val="none" w:sz="0" w:space="0" w:color="auto"/>
        <w:left w:val="none" w:sz="0" w:space="0" w:color="auto"/>
        <w:bottom w:val="none" w:sz="0" w:space="0" w:color="auto"/>
        <w:right w:val="none" w:sz="0" w:space="0" w:color="auto"/>
      </w:divBdr>
    </w:div>
    <w:div w:id="977420005">
      <w:bodyDiv w:val="1"/>
      <w:marLeft w:val="0"/>
      <w:marRight w:val="0"/>
      <w:marTop w:val="0"/>
      <w:marBottom w:val="0"/>
      <w:divBdr>
        <w:top w:val="none" w:sz="0" w:space="0" w:color="auto"/>
        <w:left w:val="none" w:sz="0" w:space="0" w:color="auto"/>
        <w:bottom w:val="none" w:sz="0" w:space="0" w:color="auto"/>
        <w:right w:val="none" w:sz="0" w:space="0" w:color="auto"/>
      </w:divBdr>
      <w:divsChild>
        <w:div w:id="1550530515">
          <w:marLeft w:val="0"/>
          <w:marRight w:val="0"/>
          <w:marTop w:val="0"/>
          <w:marBottom w:val="0"/>
          <w:divBdr>
            <w:top w:val="none" w:sz="0" w:space="0" w:color="auto"/>
            <w:left w:val="none" w:sz="0" w:space="0" w:color="auto"/>
            <w:bottom w:val="none" w:sz="0" w:space="0" w:color="auto"/>
            <w:right w:val="none" w:sz="0" w:space="0" w:color="auto"/>
          </w:divBdr>
        </w:div>
      </w:divsChild>
    </w:div>
    <w:div w:id="1399673754">
      <w:bodyDiv w:val="1"/>
      <w:marLeft w:val="0"/>
      <w:marRight w:val="0"/>
      <w:marTop w:val="0"/>
      <w:marBottom w:val="0"/>
      <w:divBdr>
        <w:top w:val="none" w:sz="0" w:space="0" w:color="auto"/>
        <w:left w:val="none" w:sz="0" w:space="0" w:color="auto"/>
        <w:bottom w:val="none" w:sz="0" w:space="0" w:color="auto"/>
        <w:right w:val="none" w:sz="0" w:space="0" w:color="auto"/>
      </w:divBdr>
    </w:div>
    <w:div w:id="1750077928">
      <w:bodyDiv w:val="1"/>
      <w:marLeft w:val="0"/>
      <w:marRight w:val="0"/>
      <w:marTop w:val="0"/>
      <w:marBottom w:val="0"/>
      <w:divBdr>
        <w:top w:val="none" w:sz="0" w:space="0" w:color="auto"/>
        <w:left w:val="none" w:sz="0" w:space="0" w:color="auto"/>
        <w:bottom w:val="none" w:sz="0" w:space="0" w:color="auto"/>
        <w:right w:val="none" w:sz="0" w:space="0" w:color="auto"/>
      </w:divBdr>
      <w:divsChild>
        <w:div w:id="307325749">
          <w:marLeft w:val="0"/>
          <w:marRight w:val="0"/>
          <w:marTop w:val="0"/>
          <w:marBottom w:val="0"/>
          <w:divBdr>
            <w:top w:val="none" w:sz="0" w:space="0" w:color="auto"/>
            <w:left w:val="none" w:sz="0" w:space="0" w:color="auto"/>
            <w:bottom w:val="none" w:sz="0" w:space="0" w:color="auto"/>
            <w:right w:val="none" w:sz="0" w:space="0" w:color="auto"/>
          </w:divBdr>
        </w:div>
      </w:divsChild>
    </w:div>
    <w:div w:id="200141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soft\WebOA.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0066B-2253-4E23-A793-AEF550CF3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WebOA.dot</Template>
  <TotalTime>0</TotalTime>
  <Pages>6</Pages>
  <Words>678</Words>
  <Characters>3867</Characters>
  <Application>Microsoft Office Word</Application>
  <DocSecurity>0</DocSecurity>
  <Lines>32</Lines>
  <Paragraphs>9</Paragraphs>
  <ScaleCrop>false</ScaleCrop>
  <Company/>
  <LinksUpToDate>false</LinksUpToDate>
  <CharactersWithSpaces>4536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dc:title>
  <dc:subject/>
  <dc:creator>詹荔华</dc:creator>
  <cp:keywords/>
  <dc:description/>
  <cp:lastModifiedBy>sdb</cp:lastModifiedBy>
  <cp:revision>2</cp:revision>
  <cp:lastPrinted>2010-07-27T08:59:00Z</cp:lastPrinted>
  <dcterms:created xsi:type="dcterms:W3CDTF">2013-07-30T06:56:00Z</dcterms:created>
  <dcterms:modified xsi:type="dcterms:W3CDTF">2013-08-05T06:35:00Z</dcterms:modified>
</cp:coreProperties>
</file>